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63673" w14:textId="6517D341" w:rsidR="00AA6F4D" w:rsidRPr="009F101A" w:rsidRDefault="00780BEA" w:rsidP="0021114E">
      <w:pPr>
        <w:pStyle w:val="LGAItemNoHeading"/>
        <w:spacing w:before="240"/>
        <w:rPr>
          <w:rFonts w:ascii="Arial" w:hAnsi="Arial" w:cs="Arial"/>
          <w:sz w:val="28"/>
          <w:szCs w:val="28"/>
        </w:rPr>
      </w:pPr>
      <w:r w:rsidRPr="009F101A">
        <w:rPr>
          <w:rFonts w:ascii="Arial" w:hAnsi="Arial" w:cs="Arial"/>
          <w:sz w:val="28"/>
          <w:szCs w:val="28"/>
        </w:rPr>
        <w:t xml:space="preserve">Highlighting </w:t>
      </w:r>
      <w:r w:rsidR="008B29CE" w:rsidRPr="009F101A">
        <w:rPr>
          <w:rFonts w:ascii="Arial" w:hAnsi="Arial" w:cs="Arial"/>
          <w:sz w:val="28"/>
          <w:szCs w:val="28"/>
        </w:rPr>
        <w:t xml:space="preserve">Political </w:t>
      </w:r>
      <w:r w:rsidRPr="009F101A">
        <w:rPr>
          <w:rFonts w:ascii="Arial" w:hAnsi="Arial" w:cs="Arial"/>
          <w:sz w:val="28"/>
          <w:szCs w:val="28"/>
        </w:rPr>
        <w:t>Leadership offer</w:t>
      </w:r>
      <w:r w:rsidR="00BE7985" w:rsidRPr="009F101A">
        <w:rPr>
          <w:rFonts w:ascii="Arial" w:hAnsi="Arial" w:cs="Arial"/>
          <w:sz w:val="28"/>
          <w:szCs w:val="28"/>
        </w:rPr>
        <w:t xml:space="preserve">: </w:t>
      </w:r>
      <w:r w:rsidR="00A2235C" w:rsidRPr="009F101A">
        <w:rPr>
          <w:rFonts w:ascii="Arial" w:hAnsi="Arial" w:cs="Arial"/>
          <w:sz w:val="28"/>
          <w:szCs w:val="28"/>
        </w:rPr>
        <w:t>2020/21 Work update</w:t>
      </w:r>
    </w:p>
    <w:p w14:paraId="54739365" w14:textId="59D0ACD8" w:rsidR="00BB212B" w:rsidRPr="009F101A" w:rsidRDefault="0021114E" w:rsidP="0021114E">
      <w:pPr>
        <w:pStyle w:val="MainText"/>
        <w:spacing w:line="240" w:lineRule="auto"/>
        <w:rPr>
          <w:rFonts w:ascii="Arial" w:hAnsi="Arial" w:cs="Arial"/>
          <w:b/>
          <w:szCs w:val="22"/>
        </w:rPr>
      </w:pPr>
      <w:r w:rsidRPr="009F101A">
        <w:rPr>
          <w:rFonts w:ascii="Arial" w:hAnsi="Arial" w:cs="Arial"/>
          <w:b/>
          <w:szCs w:val="22"/>
        </w:rPr>
        <w:t>Purpose</w:t>
      </w:r>
      <w:r w:rsidR="008119CB" w:rsidRPr="009F101A">
        <w:rPr>
          <w:rFonts w:ascii="Arial" w:hAnsi="Arial" w:cs="Arial"/>
          <w:b/>
          <w:szCs w:val="22"/>
        </w:rPr>
        <w:t xml:space="preserve"> o</w:t>
      </w:r>
      <w:r w:rsidR="001055DE">
        <w:rPr>
          <w:rFonts w:ascii="Arial" w:hAnsi="Arial" w:cs="Arial"/>
          <w:b/>
          <w:szCs w:val="22"/>
        </w:rPr>
        <w:t>f</w:t>
      </w:r>
      <w:r w:rsidR="008119CB" w:rsidRPr="009F101A">
        <w:rPr>
          <w:rFonts w:ascii="Arial" w:hAnsi="Arial" w:cs="Arial"/>
          <w:b/>
          <w:szCs w:val="22"/>
        </w:rPr>
        <w:t xml:space="preserve"> report</w:t>
      </w:r>
    </w:p>
    <w:p w14:paraId="70EA7DAE" w14:textId="77777777" w:rsidR="0021114E" w:rsidRPr="009F101A" w:rsidRDefault="0021114E" w:rsidP="0021114E">
      <w:pPr>
        <w:pStyle w:val="MainText"/>
        <w:spacing w:line="240" w:lineRule="auto"/>
        <w:rPr>
          <w:rFonts w:ascii="Arial" w:hAnsi="Arial" w:cs="Arial"/>
          <w:b/>
          <w:szCs w:val="22"/>
        </w:rPr>
      </w:pPr>
    </w:p>
    <w:p w14:paraId="6EE45CF1" w14:textId="77777777" w:rsidR="001172B6" w:rsidRPr="009F101A" w:rsidRDefault="00B162A5" w:rsidP="0021114E">
      <w:pPr>
        <w:pStyle w:val="MainText"/>
        <w:spacing w:line="240" w:lineRule="auto"/>
        <w:rPr>
          <w:rFonts w:ascii="Arial" w:hAnsi="Arial" w:cs="Arial"/>
          <w:b/>
          <w:szCs w:val="22"/>
        </w:rPr>
      </w:pPr>
      <w:r w:rsidRPr="009F101A">
        <w:rPr>
          <w:rFonts w:ascii="Arial" w:hAnsi="Arial" w:cs="Arial"/>
          <w:szCs w:val="22"/>
        </w:rPr>
        <w:t xml:space="preserve">For </w:t>
      </w:r>
      <w:r w:rsidR="002F611F" w:rsidRPr="009F101A">
        <w:rPr>
          <w:rFonts w:ascii="Arial" w:hAnsi="Arial" w:cs="Arial"/>
          <w:szCs w:val="22"/>
        </w:rPr>
        <w:t>information</w:t>
      </w:r>
      <w:r w:rsidR="004135A4" w:rsidRPr="009F101A">
        <w:rPr>
          <w:rFonts w:ascii="Arial" w:hAnsi="Arial" w:cs="Arial"/>
          <w:szCs w:val="22"/>
        </w:rPr>
        <w:t xml:space="preserve"> and decision</w:t>
      </w:r>
    </w:p>
    <w:p w14:paraId="49CE7692" w14:textId="77777777" w:rsidR="00A601EC" w:rsidRPr="009F101A" w:rsidRDefault="00A601EC" w:rsidP="0021114E">
      <w:pPr>
        <w:pStyle w:val="MainText"/>
        <w:spacing w:line="240" w:lineRule="auto"/>
        <w:rPr>
          <w:rFonts w:ascii="Arial" w:hAnsi="Arial" w:cs="Arial"/>
          <w:b/>
          <w:szCs w:val="22"/>
        </w:rPr>
      </w:pPr>
    </w:p>
    <w:p w14:paraId="10A7A3F8" w14:textId="77777777" w:rsidR="000C3360" w:rsidRPr="009F101A" w:rsidRDefault="000C3360" w:rsidP="0021114E">
      <w:pPr>
        <w:pStyle w:val="MainText"/>
        <w:spacing w:line="240" w:lineRule="auto"/>
        <w:rPr>
          <w:rFonts w:ascii="Arial" w:hAnsi="Arial" w:cs="Arial"/>
          <w:szCs w:val="22"/>
        </w:rPr>
      </w:pPr>
      <w:r w:rsidRPr="009F101A">
        <w:rPr>
          <w:rFonts w:ascii="Arial" w:hAnsi="Arial" w:cs="Arial"/>
          <w:b/>
          <w:szCs w:val="22"/>
        </w:rPr>
        <w:t>Summary</w:t>
      </w:r>
    </w:p>
    <w:p w14:paraId="0A4A2E46" w14:textId="77777777" w:rsidR="00A601EC" w:rsidRPr="009F101A" w:rsidRDefault="00A601EC" w:rsidP="0021114E">
      <w:pPr>
        <w:pStyle w:val="MainText"/>
        <w:spacing w:line="240" w:lineRule="auto"/>
        <w:rPr>
          <w:rFonts w:ascii="Arial" w:hAnsi="Arial" w:cs="Arial"/>
          <w:szCs w:val="22"/>
        </w:rPr>
      </w:pPr>
    </w:p>
    <w:p w14:paraId="68CF6302" w14:textId="42FEEA03" w:rsidR="00175304" w:rsidRPr="009F101A" w:rsidRDefault="00175304" w:rsidP="0021114E">
      <w:pPr>
        <w:pStyle w:val="MainText"/>
        <w:spacing w:line="240" w:lineRule="auto"/>
        <w:rPr>
          <w:rFonts w:ascii="Arial" w:hAnsi="Arial" w:cs="Arial"/>
          <w:szCs w:val="22"/>
        </w:rPr>
      </w:pPr>
      <w:r w:rsidRPr="009F101A">
        <w:rPr>
          <w:rFonts w:ascii="Arial" w:hAnsi="Arial" w:cs="Arial"/>
          <w:szCs w:val="22"/>
        </w:rPr>
        <w:t xml:space="preserve">This report provides members with a brief update the LGA’s Highlighting Political Leadership and managerial leadership offers for </w:t>
      </w:r>
      <w:r w:rsidR="00A2235C" w:rsidRPr="009F101A">
        <w:rPr>
          <w:rFonts w:ascii="Arial" w:hAnsi="Arial" w:cs="Arial"/>
          <w:szCs w:val="22"/>
        </w:rPr>
        <w:t xml:space="preserve">2020/21 with particular focus on the revised offer, in light of the </w:t>
      </w:r>
      <w:r w:rsidR="000A6543" w:rsidRPr="009F101A">
        <w:rPr>
          <w:rFonts w:ascii="Arial" w:hAnsi="Arial" w:cs="Arial"/>
          <w:szCs w:val="22"/>
        </w:rPr>
        <w:t>COVID-19</w:t>
      </w:r>
      <w:r w:rsidR="00A2235C" w:rsidRPr="009F101A">
        <w:rPr>
          <w:rFonts w:ascii="Arial" w:hAnsi="Arial" w:cs="Arial"/>
          <w:szCs w:val="22"/>
        </w:rPr>
        <w:t xml:space="preserve"> outbreak.</w:t>
      </w:r>
    </w:p>
    <w:p w14:paraId="0E745E02" w14:textId="77777777" w:rsidR="002F611F" w:rsidRPr="009F101A" w:rsidRDefault="002F611F" w:rsidP="00C56860">
      <w:pPr>
        <w:pStyle w:val="MainText"/>
        <w:spacing w:line="240" w:lineRule="auto"/>
        <w:rPr>
          <w:rFonts w:ascii="Arial" w:hAnsi="Arial" w:cs="Arial"/>
          <w:szCs w:val="22"/>
        </w:rPr>
      </w:pPr>
    </w:p>
    <w:p w14:paraId="21472801" w14:textId="77777777" w:rsidR="00AA6F4D" w:rsidRPr="009F101A"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F101A" w14:paraId="4864ACB8" w14:textId="77777777">
        <w:tc>
          <w:tcPr>
            <w:tcW w:w="9157" w:type="dxa"/>
          </w:tcPr>
          <w:p w14:paraId="41D66775" w14:textId="77777777" w:rsidR="000C3360" w:rsidRPr="009F101A" w:rsidRDefault="000C3360" w:rsidP="0021114E">
            <w:pPr>
              <w:pStyle w:val="MainText"/>
              <w:spacing w:line="240" w:lineRule="auto"/>
              <w:rPr>
                <w:rFonts w:ascii="Arial" w:hAnsi="Arial" w:cs="Arial"/>
                <w:b/>
                <w:szCs w:val="22"/>
              </w:rPr>
            </w:pPr>
          </w:p>
          <w:p w14:paraId="594BDD14" w14:textId="77777777" w:rsidR="000C3360" w:rsidRPr="009F101A" w:rsidRDefault="000C3360" w:rsidP="0021114E">
            <w:pPr>
              <w:pStyle w:val="MainText"/>
              <w:spacing w:line="240" w:lineRule="auto"/>
              <w:rPr>
                <w:rFonts w:ascii="Arial" w:hAnsi="Arial" w:cs="Arial"/>
                <w:b/>
                <w:szCs w:val="22"/>
              </w:rPr>
            </w:pPr>
            <w:r w:rsidRPr="009F101A">
              <w:rPr>
                <w:rFonts w:ascii="Arial" w:hAnsi="Arial" w:cs="Arial"/>
                <w:b/>
                <w:szCs w:val="22"/>
              </w:rPr>
              <w:t>Recommendation</w:t>
            </w:r>
          </w:p>
          <w:p w14:paraId="4E6D1F7B" w14:textId="77777777" w:rsidR="0021114E" w:rsidRPr="009F101A" w:rsidRDefault="0021114E" w:rsidP="0021114E">
            <w:pPr>
              <w:pStyle w:val="MainText"/>
              <w:spacing w:line="240" w:lineRule="auto"/>
              <w:rPr>
                <w:rFonts w:ascii="Arial" w:hAnsi="Arial" w:cs="Arial"/>
                <w:szCs w:val="22"/>
              </w:rPr>
            </w:pPr>
          </w:p>
          <w:p w14:paraId="4B5D9C02" w14:textId="7A9D0EAD" w:rsidR="008121F6" w:rsidRPr="009F101A" w:rsidRDefault="008121F6" w:rsidP="008121F6">
            <w:pPr>
              <w:pStyle w:val="MainText"/>
              <w:spacing w:line="240" w:lineRule="auto"/>
              <w:rPr>
                <w:rFonts w:ascii="Arial" w:hAnsi="Arial" w:cs="Arial"/>
                <w:szCs w:val="22"/>
              </w:rPr>
            </w:pPr>
            <w:r w:rsidRPr="009F101A">
              <w:rPr>
                <w:rFonts w:ascii="Arial" w:hAnsi="Arial" w:cs="Arial"/>
                <w:szCs w:val="22"/>
              </w:rPr>
              <w:t xml:space="preserve">That the Improvement and Innovation Board notes </w:t>
            </w:r>
            <w:r w:rsidR="00A2235C" w:rsidRPr="009F101A">
              <w:rPr>
                <w:rFonts w:ascii="Arial" w:hAnsi="Arial" w:cs="Arial"/>
                <w:szCs w:val="22"/>
              </w:rPr>
              <w:t xml:space="preserve">the </w:t>
            </w:r>
            <w:r w:rsidR="00EF7A19" w:rsidRPr="009F101A">
              <w:rPr>
                <w:rFonts w:ascii="Arial" w:hAnsi="Arial" w:cs="Arial"/>
                <w:szCs w:val="22"/>
              </w:rPr>
              <w:t xml:space="preserve">adaptions and new offers within the reshaped </w:t>
            </w:r>
            <w:r w:rsidR="00F2771A" w:rsidRPr="009F101A">
              <w:rPr>
                <w:rFonts w:ascii="Arial" w:hAnsi="Arial" w:cs="Arial"/>
                <w:szCs w:val="22"/>
              </w:rPr>
              <w:t>Leadership offer.</w:t>
            </w:r>
          </w:p>
          <w:p w14:paraId="6136C8E6" w14:textId="77777777" w:rsidR="00925C48" w:rsidRPr="009F101A" w:rsidRDefault="00925C48" w:rsidP="008121F6">
            <w:pPr>
              <w:pStyle w:val="MainText"/>
              <w:spacing w:line="240" w:lineRule="auto"/>
              <w:rPr>
                <w:rFonts w:ascii="Arial" w:hAnsi="Arial" w:cs="Arial"/>
                <w:szCs w:val="22"/>
              </w:rPr>
            </w:pPr>
          </w:p>
          <w:p w14:paraId="40CF3647" w14:textId="77777777" w:rsidR="000C3360" w:rsidRPr="009F101A" w:rsidRDefault="000C3360" w:rsidP="0021114E">
            <w:pPr>
              <w:pStyle w:val="MainText"/>
              <w:spacing w:line="240" w:lineRule="auto"/>
              <w:rPr>
                <w:rFonts w:ascii="Arial" w:hAnsi="Arial" w:cs="Arial"/>
                <w:szCs w:val="22"/>
              </w:rPr>
            </w:pPr>
          </w:p>
          <w:p w14:paraId="6862077A" w14:textId="77777777" w:rsidR="000C3360" w:rsidRPr="009F101A" w:rsidRDefault="000C3360" w:rsidP="0021114E">
            <w:pPr>
              <w:pStyle w:val="MainText"/>
              <w:spacing w:line="240" w:lineRule="auto"/>
              <w:rPr>
                <w:rFonts w:ascii="Arial" w:hAnsi="Arial" w:cs="Arial"/>
                <w:b/>
                <w:szCs w:val="22"/>
              </w:rPr>
            </w:pPr>
            <w:r w:rsidRPr="009F101A">
              <w:rPr>
                <w:rFonts w:ascii="Arial" w:hAnsi="Arial" w:cs="Arial"/>
                <w:b/>
                <w:szCs w:val="22"/>
              </w:rPr>
              <w:t>Action</w:t>
            </w:r>
          </w:p>
          <w:p w14:paraId="13C5B5C7" w14:textId="77777777" w:rsidR="00A601EC" w:rsidRPr="009F101A" w:rsidRDefault="00A601EC" w:rsidP="0021114E">
            <w:pPr>
              <w:pStyle w:val="MainText"/>
              <w:spacing w:line="240" w:lineRule="auto"/>
              <w:rPr>
                <w:rFonts w:ascii="Arial" w:hAnsi="Arial" w:cs="Arial"/>
                <w:b/>
                <w:szCs w:val="22"/>
              </w:rPr>
            </w:pPr>
          </w:p>
          <w:p w14:paraId="22DB60B2" w14:textId="77777777" w:rsidR="009D0729" w:rsidRPr="009F101A" w:rsidRDefault="009D0729" w:rsidP="009D0729">
            <w:pPr>
              <w:pStyle w:val="MainText"/>
              <w:spacing w:line="240" w:lineRule="auto"/>
              <w:rPr>
                <w:rFonts w:ascii="Arial" w:hAnsi="Arial" w:cs="Arial"/>
                <w:szCs w:val="22"/>
              </w:rPr>
            </w:pPr>
            <w:r w:rsidRPr="009F101A">
              <w:rPr>
                <w:rFonts w:ascii="Arial" w:hAnsi="Arial" w:cs="Arial"/>
                <w:szCs w:val="22"/>
              </w:rPr>
              <w:t>Officers to progress this work i</w:t>
            </w:r>
            <w:r w:rsidR="004135A4" w:rsidRPr="009F101A">
              <w:rPr>
                <w:rFonts w:ascii="Arial" w:hAnsi="Arial" w:cs="Arial"/>
                <w:szCs w:val="22"/>
              </w:rPr>
              <w:t>n light of the Board’s comments.</w:t>
            </w:r>
          </w:p>
          <w:p w14:paraId="5519587E" w14:textId="77777777" w:rsidR="000A3935" w:rsidRPr="009F101A" w:rsidRDefault="000A3935" w:rsidP="0021114E">
            <w:pPr>
              <w:pStyle w:val="MainText"/>
              <w:spacing w:line="240" w:lineRule="auto"/>
              <w:rPr>
                <w:rFonts w:ascii="Arial" w:hAnsi="Arial" w:cs="Arial"/>
                <w:b/>
                <w:szCs w:val="22"/>
              </w:rPr>
            </w:pPr>
          </w:p>
        </w:tc>
      </w:tr>
    </w:tbl>
    <w:p w14:paraId="5942EB9B" w14:textId="77777777" w:rsidR="00AA6F4D" w:rsidRPr="009F101A" w:rsidRDefault="00AA6F4D" w:rsidP="0021114E">
      <w:pPr>
        <w:pStyle w:val="MainText"/>
        <w:spacing w:line="240" w:lineRule="auto"/>
        <w:rPr>
          <w:rFonts w:ascii="Arial" w:hAnsi="Arial" w:cs="Arial"/>
          <w:szCs w:val="22"/>
        </w:rPr>
      </w:pPr>
    </w:p>
    <w:p w14:paraId="77556E33" w14:textId="77777777" w:rsidR="000D2BDB" w:rsidRPr="009F101A" w:rsidRDefault="000D2BDB" w:rsidP="0021114E">
      <w:pPr>
        <w:pStyle w:val="MainText"/>
        <w:spacing w:line="240" w:lineRule="auto"/>
        <w:rPr>
          <w:rFonts w:ascii="Arial" w:hAnsi="Arial" w:cs="Arial"/>
          <w:szCs w:val="22"/>
        </w:rPr>
      </w:pPr>
    </w:p>
    <w:p w14:paraId="23719304" w14:textId="77777777" w:rsidR="00AA6F4D" w:rsidRPr="009F101A"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9F101A" w14:paraId="40B4145E" w14:textId="77777777" w:rsidTr="008D332D">
        <w:tc>
          <w:tcPr>
            <w:tcW w:w="2802" w:type="dxa"/>
          </w:tcPr>
          <w:p w14:paraId="5721B6ED" w14:textId="77777777" w:rsidR="00CC0245" w:rsidRPr="009F101A" w:rsidRDefault="00CC0245" w:rsidP="0021114E">
            <w:pPr>
              <w:pStyle w:val="MainText"/>
              <w:spacing w:before="120" w:line="240" w:lineRule="auto"/>
              <w:rPr>
                <w:rFonts w:ascii="Arial" w:hAnsi="Arial" w:cs="Arial"/>
                <w:szCs w:val="22"/>
              </w:rPr>
            </w:pPr>
            <w:r w:rsidRPr="009F101A">
              <w:rPr>
                <w:rFonts w:ascii="Arial" w:hAnsi="Arial" w:cs="Arial"/>
                <w:b/>
                <w:szCs w:val="22"/>
              </w:rPr>
              <w:t>Contact officer:</w:t>
            </w:r>
            <w:r w:rsidR="008F3A81" w:rsidRPr="009F101A">
              <w:rPr>
                <w:rFonts w:ascii="Arial" w:hAnsi="Arial" w:cs="Arial"/>
                <w:szCs w:val="22"/>
              </w:rPr>
              <w:t xml:space="preserve"> </w:t>
            </w:r>
          </w:p>
        </w:tc>
        <w:tc>
          <w:tcPr>
            <w:tcW w:w="6378" w:type="dxa"/>
          </w:tcPr>
          <w:p w14:paraId="43737DF6" w14:textId="2396C25E" w:rsidR="00CC0245" w:rsidRPr="009F101A" w:rsidRDefault="008B29CE" w:rsidP="0021114E">
            <w:pPr>
              <w:pStyle w:val="MainText"/>
              <w:spacing w:before="120" w:line="240" w:lineRule="auto"/>
              <w:rPr>
                <w:rFonts w:ascii="Arial" w:hAnsi="Arial" w:cs="Arial"/>
                <w:szCs w:val="22"/>
              </w:rPr>
            </w:pPr>
            <w:r w:rsidRPr="009F101A">
              <w:rPr>
                <w:rFonts w:ascii="Arial" w:hAnsi="Arial" w:cs="Arial"/>
                <w:szCs w:val="22"/>
              </w:rPr>
              <w:t>Helen Jenkins</w:t>
            </w:r>
            <w:r w:rsidR="009D0729" w:rsidRPr="009F101A">
              <w:rPr>
                <w:rFonts w:ascii="Arial" w:hAnsi="Arial" w:cs="Arial"/>
                <w:szCs w:val="22"/>
              </w:rPr>
              <w:t xml:space="preserve"> </w:t>
            </w:r>
          </w:p>
        </w:tc>
      </w:tr>
      <w:tr w:rsidR="00C9258A" w:rsidRPr="009F101A" w14:paraId="5170C499" w14:textId="77777777" w:rsidTr="008D332D">
        <w:tc>
          <w:tcPr>
            <w:tcW w:w="2802" w:type="dxa"/>
          </w:tcPr>
          <w:p w14:paraId="577E375C" w14:textId="77777777" w:rsidR="00C9258A" w:rsidRPr="009F101A" w:rsidRDefault="00C9258A" w:rsidP="0021114E">
            <w:pPr>
              <w:pStyle w:val="MainText"/>
              <w:spacing w:before="120" w:line="240" w:lineRule="auto"/>
              <w:rPr>
                <w:rFonts w:ascii="Arial" w:hAnsi="Arial" w:cs="Arial"/>
                <w:b/>
                <w:szCs w:val="22"/>
              </w:rPr>
            </w:pPr>
            <w:r w:rsidRPr="009F101A">
              <w:rPr>
                <w:rFonts w:ascii="Arial" w:hAnsi="Arial" w:cs="Arial"/>
                <w:b/>
                <w:szCs w:val="22"/>
              </w:rPr>
              <w:t>Position:</w:t>
            </w:r>
          </w:p>
        </w:tc>
        <w:tc>
          <w:tcPr>
            <w:tcW w:w="6378" w:type="dxa"/>
          </w:tcPr>
          <w:p w14:paraId="201E9CC4" w14:textId="6E113BD7" w:rsidR="00C9258A" w:rsidRPr="009F101A" w:rsidRDefault="0019736E" w:rsidP="008B29CE">
            <w:pPr>
              <w:pStyle w:val="MainText"/>
              <w:spacing w:before="120" w:line="240" w:lineRule="auto"/>
              <w:rPr>
                <w:rFonts w:ascii="Arial" w:hAnsi="Arial" w:cs="Arial"/>
                <w:szCs w:val="22"/>
              </w:rPr>
            </w:pPr>
            <w:r w:rsidRPr="009F101A">
              <w:rPr>
                <w:rFonts w:ascii="Arial" w:hAnsi="Arial" w:cs="Arial"/>
                <w:szCs w:val="22"/>
              </w:rPr>
              <w:t>Head of Leadership</w:t>
            </w:r>
          </w:p>
        </w:tc>
      </w:tr>
      <w:tr w:rsidR="00CC0245" w:rsidRPr="009F101A" w14:paraId="584FA504" w14:textId="77777777" w:rsidTr="008D332D">
        <w:tc>
          <w:tcPr>
            <w:tcW w:w="2802" w:type="dxa"/>
          </w:tcPr>
          <w:p w14:paraId="6E3300AA" w14:textId="77777777" w:rsidR="00CC0245" w:rsidRPr="009F101A" w:rsidRDefault="00CC0245" w:rsidP="0021114E">
            <w:pPr>
              <w:pStyle w:val="MainText"/>
              <w:spacing w:before="120" w:line="240" w:lineRule="auto"/>
              <w:rPr>
                <w:rFonts w:ascii="Arial" w:hAnsi="Arial" w:cs="Arial"/>
                <w:b/>
                <w:szCs w:val="22"/>
              </w:rPr>
            </w:pPr>
            <w:r w:rsidRPr="009F101A">
              <w:rPr>
                <w:rFonts w:ascii="Arial" w:hAnsi="Arial" w:cs="Arial"/>
                <w:b/>
                <w:szCs w:val="22"/>
              </w:rPr>
              <w:t>Phone no:</w:t>
            </w:r>
          </w:p>
        </w:tc>
        <w:tc>
          <w:tcPr>
            <w:tcW w:w="6378" w:type="dxa"/>
          </w:tcPr>
          <w:p w14:paraId="35AD66DB" w14:textId="17B2C52F" w:rsidR="00CC0245" w:rsidRPr="009F101A" w:rsidRDefault="003C7786" w:rsidP="008B29CE">
            <w:pPr>
              <w:pStyle w:val="MainText"/>
              <w:spacing w:before="120" w:line="240" w:lineRule="auto"/>
              <w:rPr>
                <w:rFonts w:ascii="Arial" w:hAnsi="Arial" w:cs="Arial"/>
                <w:szCs w:val="22"/>
              </w:rPr>
            </w:pPr>
            <w:r w:rsidRPr="009F101A">
              <w:rPr>
                <w:rFonts w:ascii="Arial" w:hAnsi="Arial" w:cs="Arial"/>
                <w:szCs w:val="22"/>
              </w:rPr>
              <w:t xml:space="preserve">0207 664 </w:t>
            </w:r>
            <w:r w:rsidR="008B29CE" w:rsidRPr="009F101A">
              <w:rPr>
                <w:rFonts w:ascii="Arial" w:hAnsi="Arial" w:cs="Arial"/>
                <w:szCs w:val="22"/>
              </w:rPr>
              <w:t>3068</w:t>
            </w:r>
          </w:p>
        </w:tc>
      </w:tr>
      <w:tr w:rsidR="00CC0245" w:rsidRPr="009F101A" w14:paraId="6E905371" w14:textId="77777777" w:rsidTr="006137EA">
        <w:trPr>
          <w:trHeight w:val="507"/>
        </w:trPr>
        <w:tc>
          <w:tcPr>
            <w:tcW w:w="2802" w:type="dxa"/>
          </w:tcPr>
          <w:p w14:paraId="027A72E8" w14:textId="77777777" w:rsidR="00CC0245" w:rsidRPr="009F101A" w:rsidRDefault="001224A4" w:rsidP="0021114E">
            <w:pPr>
              <w:pStyle w:val="MainText"/>
              <w:spacing w:before="120" w:line="240" w:lineRule="auto"/>
              <w:rPr>
                <w:rFonts w:ascii="Arial" w:hAnsi="Arial" w:cs="Arial"/>
                <w:b/>
                <w:szCs w:val="22"/>
              </w:rPr>
            </w:pPr>
            <w:r w:rsidRPr="009F101A">
              <w:rPr>
                <w:rFonts w:ascii="Arial" w:hAnsi="Arial" w:cs="Arial"/>
                <w:b/>
                <w:szCs w:val="22"/>
              </w:rPr>
              <w:t>E</w:t>
            </w:r>
            <w:r w:rsidR="00CC0245" w:rsidRPr="009F101A">
              <w:rPr>
                <w:rFonts w:ascii="Arial" w:hAnsi="Arial" w:cs="Arial"/>
                <w:b/>
                <w:szCs w:val="22"/>
              </w:rPr>
              <w:t>mail:</w:t>
            </w:r>
          </w:p>
        </w:tc>
        <w:tc>
          <w:tcPr>
            <w:tcW w:w="6378" w:type="dxa"/>
          </w:tcPr>
          <w:p w14:paraId="2E96E9B3" w14:textId="7E3A41A0" w:rsidR="001A07F1" w:rsidRPr="009F101A" w:rsidRDefault="008B29CE" w:rsidP="005F0364">
            <w:pPr>
              <w:pStyle w:val="MainText"/>
              <w:spacing w:before="120" w:line="240" w:lineRule="auto"/>
              <w:rPr>
                <w:rFonts w:ascii="Arial" w:hAnsi="Arial" w:cs="Arial"/>
                <w:szCs w:val="22"/>
              </w:rPr>
            </w:pPr>
            <w:r w:rsidRPr="009F101A">
              <w:rPr>
                <w:rFonts w:ascii="Arial" w:hAnsi="Arial" w:cs="Arial"/>
              </w:rPr>
              <w:t>Helen.jenkins</w:t>
            </w:r>
            <w:r w:rsidR="00F104A7" w:rsidRPr="009F101A">
              <w:rPr>
                <w:rFonts w:ascii="Arial" w:hAnsi="Arial" w:cs="Arial"/>
              </w:rPr>
              <w:t>@local.gov.uk</w:t>
            </w:r>
          </w:p>
        </w:tc>
      </w:tr>
    </w:tbl>
    <w:p w14:paraId="31DDF79C" w14:textId="77777777" w:rsidR="0021114E" w:rsidRPr="009F101A" w:rsidRDefault="0021114E" w:rsidP="0021114E">
      <w:pPr>
        <w:pStyle w:val="MainText"/>
        <w:spacing w:line="240" w:lineRule="auto"/>
        <w:rPr>
          <w:rFonts w:ascii="Arial" w:hAnsi="Arial" w:cs="Arial"/>
          <w:szCs w:val="22"/>
        </w:rPr>
      </w:pPr>
    </w:p>
    <w:p w14:paraId="2B70E255" w14:textId="77777777" w:rsidR="001E476B" w:rsidRPr="009F101A" w:rsidRDefault="001E476B">
      <w:pPr>
        <w:rPr>
          <w:rFonts w:ascii="Arial" w:hAnsi="Arial" w:cs="Arial"/>
          <w:szCs w:val="22"/>
        </w:rPr>
        <w:sectPr w:rsidR="001E476B" w:rsidRPr="009F101A"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4A7955F" w14:textId="77777777" w:rsidR="0021114E" w:rsidRPr="009F101A" w:rsidRDefault="0021114E">
      <w:pPr>
        <w:rPr>
          <w:rFonts w:ascii="Arial" w:hAnsi="Arial" w:cs="Arial"/>
          <w:szCs w:val="22"/>
        </w:rPr>
      </w:pPr>
      <w:r w:rsidRPr="009F101A">
        <w:rPr>
          <w:rFonts w:ascii="Arial" w:hAnsi="Arial" w:cs="Arial"/>
          <w:szCs w:val="22"/>
        </w:rPr>
        <w:lastRenderedPageBreak/>
        <w:br w:type="page"/>
      </w:r>
    </w:p>
    <w:p w14:paraId="4C1A23B8" w14:textId="0EA492A2" w:rsidR="002A0D9E" w:rsidRPr="009F101A" w:rsidRDefault="003C7786" w:rsidP="0021114E">
      <w:pPr>
        <w:pStyle w:val="MainText"/>
        <w:spacing w:line="240" w:lineRule="auto"/>
        <w:rPr>
          <w:rFonts w:ascii="Arial" w:hAnsi="Arial" w:cs="Arial"/>
          <w:b/>
          <w:sz w:val="28"/>
          <w:szCs w:val="22"/>
        </w:rPr>
      </w:pPr>
      <w:bookmarkStart w:id="1" w:name="MainHeading2"/>
      <w:bookmarkEnd w:id="1"/>
      <w:r w:rsidRPr="009F101A">
        <w:rPr>
          <w:rFonts w:ascii="Arial" w:hAnsi="Arial" w:cs="Arial"/>
          <w:b/>
          <w:sz w:val="28"/>
          <w:szCs w:val="22"/>
        </w:rPr>
        <w:lastRenderedPageBreak/>
        <w:t>Highlighting Leadership offer</w:t>
      </w:r>
      <w:r w:rsidR="00BE7985" w:rsidRPr="009F101A">
        <w:rPr>
          <w:rFonts w:ascii="Arial" w:hAnsi="Arial" w:cs="Arial"/>
          <w:b/>
          <w:sz w:val="28"/>
          <w:szCs w:val="22"/>
        </w:rPr>
        <w:t xml:space="preserve">: </w:t>
      </w:r>
      <w:r w:rsidR="008121F6" w:rsidRPr="009F101A">
        <w:rPr>
          <w:rFonts w:ascii="Arial" w:hAnsi="Arial" w:cs="Arial"/>
          <w:b/>
          <w:sz w:val="28"/>
          <w:szCs w:val="22"/>
        </w:rPr>
        <w:t>20</w:t>
      </w:r>
      <w:r w:rsidR="00F2771A" w:rsidRPr="009F101A">
        <w:rPr>
          <w:rFonts w:ascii="Arial" w:hAnsi="Arial" w:cs="Arial"/>
          <w:b/>
          <w:sz w:val="28"/>
          <w:szCs w:val="22"/>
        </w:rPr>
        <w:t>20/</w:t>
      </w:r>
      <w:r w:rsidR="00175304" w:rsidRPr="009F101A">
        <w:rPr>
          <w:rFonts w:ascii="Arial" w:hAnsi="Arial" w:cs="Arial"/>
          <w:b/>
          <w:sz w:val="28"/>
          <w:szCs w:val="22"/>
        </w:rPr>
        <w:t>2</w:t>
      </w:r>
      <w:r w:rsidR="00EF7FB5" w:rsidRPr="009F101A">
        <w:rPr>
          <w:rFonts w:ascii="Arial" w:hAnsi="Arial" w:cs="Arial"/>
          <w:b/>
          <w:sz w:val="28"/>
          <w:szCs w:val="22"/>
        </w:rPr>
        <w:t>1</w:t>
      </w:r>
      <w:r w:rsidR="008121F6" w:rsidRPr="009F101A">
        <w:rPr>
          <w:rFonts w:ascii="Arial" w:hAnsi="Arial" w:cs="Arial"/>
          <w:b/>
          <w:sz w:val="28"/>
          <w:szCs w:val="22"/>
        </w:rPr>
        <w:t xml:space="preserve"> work update</w:t>
      </w:r>
    </w:p>
    <w:p w14:paraId="21D92B41" w14:textId="77777777" w:rsidR="0021114E" w:rsidRPr="009F101A" w:rsidRDefault="0021114E" w:rsidP="0021114E">
      <w:pPr>
        <w:pStyle w:val="MainText"/>
        <w:spacing w:line="240" w:lineRule="auto"/>
        <w:rPr>
          <w:rFonts w:ascii="Arial" w:hAnsi="Arial" w:cs="Arial"/>
          <w:b/>
          <w:color w:val="FF0000"/>
          <w:szCs w:val="22"/>
        </w:rPr>
      </w:pPr>
    </w:p>
    <w:p w14:paraId="235D1530" w14:textId="77777777" w:rsidR="00A05560" w:rsidRPr="00B656B7" w:rsidRDefault="00A05560" w:rsidP="0021114E">
      <w:pPr>
        <w:pStyle w:val="MainText"/>
        <w:spacing w:line="240" w:lineRule="auto"/>
        <w:rPr>
          <w:rFonts w:ascii="Arial" w:hAnsi="Arial" w:cs="Arial"/>
          <w:szCs w:val="22"/>
        </w:rPr>
      </w:pPr>
      <w:r w:rsidRPr="00B656B7">
        <w:rPr>
          <w:rFonts w:ascii="Arial" w:hAnsi="Arial" w:cs="Arial"/>
          <w:b/>
          <w:szCs w:val="22"/>
        </w:rPr>
        <w:t>Background</w:t>
      </w:r>
    </w:p>
    <w:p w14:paraId="45028B3C" w14:textId="77777777" w:rsidR="008F3A81" w:rsidRPr="00B656B7" w:rsidRDefault="008F3A81" w:rsidP="0021114E">
      <w:pPr>
        <w:pStyle w:val="MainText"/>
        <w:spacing w:line="240" w:lineRule="auto"/>
        <w:rPr>
          <w:rFonts w:ascii="Arial" w:hAnsi="Arial" w:cs="Arial"/>
          <w:szCs w:val="22"/>
        </w:rPr>
      </w:pPr>
    </w:p>
    <w:p w14:paraId="0DA44A80" w14:textId="5D18912E" w:rsidR="00966D72" w:rsidRPr="00B656B7" w:rsidRDefault="008D4C3A" w:rsidP="00D120E6">
      <w:pPr>
        <w:pStyle w:val="MainText"/>
        <w:numPr>
          <w:ilvl w:val="0"/>
          <w:numId w:val="1"/>
        </w:numPr>
        <w:spacing w:line="240" w:lineRule="auto"/>
        <w:rPr>
          <w:rFonts w:ascii="Arial" w:hAnsi="Arial" w:cs="Arial"/>
          <w:szCs w:val="22"/>
        </w:rPr>
      </w:pPr>
      <w:r w:rsidRPr="00B656B7">
        <w:rPr>
          <w:rFonts w:ascii="Arial" w:hAnsi="Arial" w:cs="Arial"/>
          <w:szCs w:val="22"/>
        </w:rPr>
        <w:t>T</w:t>
      </w:r>
      <w:r w:rsidR="003C7786" w:rsidRPr="00B656B7">
        <w:rPr>
          <w:rFonts w:ascii="Arial" w:hAnsi="Arial" w:cs="Arial"/>
          <w:szCs w:val="22"/>
        </w:rPr>
        <w:t xml:space="preserve">he LGA’s Highlighting Leadership </w:t>
      </w:r>
      <w:r w:rsidR="00F31239" w:rsidRPr="00B656B7">
        <w:rPr>
          <w:rFonts w:ascii="Arial" w:hAnsi="Arial" w:cs="Arial"/>
          <w:szCs w:val="22"/>
        </w:rPr>
        <w:t>offer</w:t>
      </w:r>
      <w:r w:rsidR="00E4110D" w:rsidRPr="00B656B7">
        <w:rPr>
          <w:rFonts w:ascii="Arial" w:hAnsi="Arial" w:cs="Arial"/>
          <w:szCs w:val="22"/>
        </w:rPr>
        <w:t xml:space="preserve"> form</w:t>
      </w:r>
      <w:r w:rsidR="00917383" w:rsidRPr="00B656B7">
        <w:rPr>
          <w:rFonts w:ascii="Arial" w:hAnsi="Arial" w:cs="Arial"/>
          <w:szCs w:val="22"/>
        </w:rPr>
        <w:t>s</w:t>
      </w:r>
      <w:r w:rsidR="00AC52A5" w:rsidRPr="00B656B7">
        <w:rPr>
          <w:rFonts w:ascii="Arial" w:hAnsi="Arial" w:cs="Arial"/>
          <w:szCs w:val="22"/>
        </w:rPr>
        <w:t xml:space="preserve"> p</w:t>
      </w:r>
      <w:r w:rsidR="003C7786" w:rsidRPr="00B656B7">
        <w:rPr>
          <w:rFonts w:ascii="Arial" w:hAnsi="Arial" w:cs="Arial"/>
          <w:szCs w:val="22"/>
        </w:rPr>
        <w:t>art of our wider package of sector-led improvement</w:t>
      </w:r>
      <w:r w:rsidR="00F104A7" w:rsidRPr="00B656B7">
        <w:rPr>
          <w:rFonts w:ascii="Arial" w:hAnsi="Arial" w:cs="Arial"/>
          <w:szCs w:val="22"/>
        </w:rPr>
        <w:t xml:space="preserve">. We </w:t>
      </w:r>
      <w:r w:rsidR="00DB180E" w:rsidRPr="00B656B7">
        <w:rPr>
          <w:rFonts w:ascii="Arial" w:hAnsi="Arial" w:cs="Arial"/>
          <w:szCs w:val="22"/>
        </w:rPr>
        <w:t>offer</w:t>
      </w:r>
      <w:r w:rsidR="003C7786" w:rsidRPr="00B656B7">
        <w:rPr>
          <w:rFonts w:ascii="Arial" w:hAnsi="Arial" w:cs="Arial"/>
          <w:szCs w:val="22"/>
        </w:rPr>
        <w:t xml:space="preserve"> a range of programmes</w:t>
      </w:r>
      <w:r w:rsidR="00F31239" w:rsidRPr="00B656B7">
        <w:rPr>
          <w:rFonts w:ascii="Arial" w:hAnsi="Arial" w:cs="Arial"/>
          <w:szCs w:val="22"/>
        </w:rPr>
        <w:t>, events and resources</w:t>
      </w:r>
      <w:r w:rsidR="003C7786" w:rsidRPr="00B656B7">
        <w:rPr>
          <w:rFonts w:ascii="Arial" w:hAnsi="Arial" w:cs="Arial"/>
          <w:szCs w:val="22"/>
        </w:rPr>
        <w:t xml:space="preserve"> aimed at supporting and developi</w:t>
      </w:r>
      <w:r w:rsidRPr="00B656B7">
        <w:rPr>
          <w:rFonts w:ascii="Arial" w:hAnsi="Arial" w:cs="Arial"/>
          <w:szCs w:val="22"/>
        </w:rPr>
        <w:t>ng councillors at all leve</w:t>
      </w:r>
      <w:r w:rsidR="00FD08A5" w:rsidRPr="00B656B7">
        <w:rPr>
          <w:rFonts w:ascii="Arial" w:hAnsi="Arial" w:cs="Arial"/>
          <w:szCs w:val="22"/>
        </w:rPr>
        <w:t>ls</w:t>
      </w:r>
      <w:r w:rsidRPr="00B656B7">
        <w:rPr>
          <w:rFonts w:ascii="Arial" w:hAnsi="Arial" w:cs="Arial"/>
          <w:szCs w:val="22"/>
        </w:rPr>
        <w:t xml:space="preserve">.  </w:t>
      </w:r>
      <w:r w:rsidR="00112EB4" w:rsidRPr="00B656B7">
        <w:rPr>
          <w:rFonts w:ascii="Arial" w:hAnsi="Arial" w:cs="Arial"/>
          <w:szCs w:val="22"/>
        </w:rPr>
        <w:t>Attending our political leadership programmes gives councillors a unique opportunity to network with other Members from different tiered authorities</w:t>
      </w:r>
      <w:r w:rsidR="009E10C3" w:rsidRPr="00B656B7">
        <w:rPr>
          <w:rFonts w:ascii="Arial" w:hAnsi="Arial" w:cs="Arial"/>
          <w:szCs w:val="22"/>
        </w:rPr>
        <w:t xml:space="preserve"> and from all over the country.</w:t>
      </w:r>
      <w:r w:rsidR="00112EB4" w:rsidRPr="00B656B7">
        <w:rPr>
          <w:rFonts w:ascii="Arial" w:hAnsi="Arial" w:cs="Arial"/>
          <w:szCs w:val="22"/>
        </w:rPr>
        <w:t xml:space="preserve"> </w:t>
      </w:r>
      <w:r w:rsidR="009E10C3" w:rsidRPr="00B656B7">
        <w:rPr>
          <w:rFonts w:ascii="Arial" w:hAnsi="Arial" w:cs="Arial"/>
          <w:szCs w:val="22"/>
        </w:rPr>
        <w:t>As the majority of our programmes are cross-party, it also provides a safe-space to network and learn with councillors from across the political</w:t>
      </w:r>
      <w:r w:rsidR="00F2771A" w:rsidRPr="00B656B7">
        <w:rPr>
          <w:rFonts w:ascii="Arial" w:hAnsi="Arial" w:cs="Arial"/>
          <w:szCs w:val="22"/>
        </w:rPr>
        <w:t xml:space="preserve"> spectrum</w:t>
      </w:r>
      <w:r w:rsidR="00112EB4" w:rsidRPr="00B656B7">
        <w:rPr>
          <w:rFonts w:ascii="Arial" w:hAnsi="Arial" w:cs="Arial"/>
          <w:szCs w:val="22"/>
        </w:rPr>
        <w:t xml:space="preserve">.  </w:t>
      </w:r>
      <w:r w:rsidR="00966D72" w:rsidRPr="00B656B7">
        <w:rPr>
          <w:rFonts w:ascii="Arial" w:hAnsi="Arial" w:cs="Arial"/>
          <w:szCs w:val="22"/>
        </w:rPr>
        <w:t>Our managerial leadership development programme starts by growing future talent</w:t>
      </w:r>
      <w:r w:rsidR="00512B85" w:rsidRPr="00B656B7">
        <w:rPr>
          <w:rFonts w:ascii="Arial" w:hAnsi="Arial" w:cs="Arial"/>
          <w:szCs w:val="22"/>
        </w:rPr>
        <w:t xml:space="preserve"> with</w:t>
      </w:r>
      <w:r w:rsidR="00966D72" w:rsidRPr="00B656B7">
        <w:rPr>
          <w:rFonts w:ascii="Arial" w:hAnsi="Arial" w:cs="Arial"/>
          <w:szCs w:val="22"/>
        </w:rPr>
        <w:t xml:space="preserve"> the National Graduate Development Programme, through to opportunities </w:t>
      </w:r>
      <w:r w:rsidR="001F7120" w:rsidRPr="00B656B7">
        <w:rPr>
          <w:rFonts w:ascii="Arial" w:hAnsi="Arial" w:cs="Arial"/>
          <w:szCs w:val="22"/>
        </w:rPr>
        <w:t>for senior officers</w:t>
      </w:r>
      <w:r w:rsidR="00697B8A" w:rsidRPr="00B656B7">
        <w:rPr>
          <w:rFonts w:ascii="Arial" w:hAnsi="Arial" w:cs="Arial"/>
          <w:szCs w:val="22"/>
        </w:rPr>
        <w:t xml:space="preserve"> with the flagship</w:t>
      </w:r>
      <w:r w:rsidR="008B29CE" w:rsidRPr="00B656B7">
        <w:rPr>
          <w:rFonts w:ascii="Arial" w:hAnsi="Arial" w:cs="Arial"/>
          <w:szCs w:val="22"/>
        </w:rPr>
        <w:t xml:space="preserve"> Solace</w:t>
      </w:r>
      <w:r w:rsidR="00697B8A" w:rsidRPr="00B656B7">
        <w:rPr>
          <w:rFonts w:ascii="Arial" w:hAnsi="Arial" w:cs="Arial"/>
          <w:szCs w:val="22"/>
        </w:rPr>
        <w:t xml:space="preserve"> IGNITE programme</w:t>
      </w:r>
      <w:r w:rsidR="001F7120" w:rsidRPr="00B656B7">
        <w:rPr>
          <w:rFonts w:ascii="Arial" w:hAnsi="Arial" w:cs="Arial"/>
          <w:szCs w:val="22"/>
        </w:rPr>
        <w:t>.</w:t>
      </w:r>
    </w:p>
    <w:p w14:paraId="72CAD1D6" w14:textId="77777777" w:rsidR="00FD08A5" w:rsidRPr="00B656B7" w:rsidRDefault="00FD08A5" w:rsidP="00697B8A">
      <w:pPr>
        <w:pStyle w:val="MainText"/>
        <w:spacing w:line="240" w:lineRule="auto"/>
        <w:rPr>
          <w:rFonts w:ascii="Arial" w:hAnsi="Arial" w:cs="Arial"/>
          <w:szCs w:val="22"/>
        </w:rPr>
      </w:pPr>
    </w:p>
    <w:p w14:paraId="69E0E791" w14:textId="0D6EE60F" w:rsidR="00FD08A5" w:rsidRPr="00B656B7" w:rsidRDefault="002A0669" w:rsidP="00D120E6">
      <w:pPr>
        <w:pStyle w:val="MainText"/>
        <w:numPr>
          <w:ilvl w:val="0"/>
          <w:numId w:val="1"/>
        </w:numPr>
        <w:spacing w:line="240" w:lineRule="auto"/>
        <w:rPr>
          <w:rFonts w:ascii="Arial" w:hAnsi="Arial" w:cs="Arial"/>
          <w:szCs w:val="22"/>
        </w:rPr>
      </w:pPr>
      <w:r w:rsidRPr="00B656B7">
        <w:rPr>
          <w:rFonts w:ascii="Arial" w:hAnsi="Arial" w:cs="Arial"/>
          <w:szCs w:val="22"/>
        </w:rPr>
        <w:t xml:space="preserve">This report provides an update on </w:t>
      </w:r>
      <w:r w:rsidR="00F2771A" w:rsidRPr="00B656B7">
        <w:rPr>
          <w:rFonts w:ascii="Arial" w:hAnsi="Arial" w:cs="Arial"/>
          <w:szCs w:val="22"/>
        </w:rPr>
        <w:t xml:space="preserve">how the offer has been reshaped to respond to the </w:t>
      </w:r>
      <w:r w:rsidR="000A6543" w:rsidRPr="00B656B7">
        <w:rPr>
          <w:rFonts w:ascii="Arial" w:hAnsi="Arial" w:cs="Arial"/>
          <w:szCs w:val="22"/>
        </w:rPr>
        <w:t>COVID-19</w:t>
      </w:r>
      <w:r w:rsidR="00EF7FB5" w:rsidRPr="00B656B7">
        <w:rPr>
          <w:rFonts w:ascii="Arial" w:hAnsi="Arial" w:cs="Arial"/>
          <w:szCs w:val="22"/>
        </w:rPr>
        <w:t xml:space="preserve"> pandemic.</w:t>
      </w:r>
      <w:r w:rsidR="00D57426" w:rsidRPr="00B656B7">
        <w:rPr>
          <w:rFonts w:ascii="Arial" w:hAnsi="Arial" w:cs="Arial"/>
          <w:szCs w:val="22"/>
        </w:rPr>
        <w:t xml:space="preserve"> </w:t>
      </w:r>
    </w:p>
    <w:p w14:paraId="74208402" w14:textId="77777777" w:rsidR="0053751D" w:rsidRPr="00B656B7" w:rsidRDefault="0053751D" w:rsidP="0053751D">
      <w:pPr>
        <w:pStyle w:val="MainText"/>
        <w:spacing w:line="240" w:lineRule="auto"/>
        <w:rPr>
          <w:rFonts w:ascii="Arial" w:hAnsi="Arial" w:cs="Arial"/>
          <w:szCs w:val="22"/>
        </w:rPr>
      </w:pPr>
    </w:p>
    <w:p w14:paraId="0840F6D0" w14:textId="431D9853" w:rsidR="00CD0F3D" w:rsidRPr="00B656B7" w:rsidRDefault="0034693C" w:rsidP="0053751D">
      <w:pPr>
        <w:pStyle w:val="MainText"/>
        <w:spacing w:line="240" w:lineRule="auto"/>
        <w:rPr>
          <w:rFonts w:ascii="Arial" w:hAnsi="Arial" w:cs="Arial"/>
          <w:b/>
          <w:szCs w:val="22"/>
        </w:rPr>
      </w:pPr>
      <w:r w:rsidRPr="00B656B7">
        <w:rPr>
          <w:rFonts w:ascii="Arial" w:hAnsi="Arial" w:cs="Arial"/>
          <w:b/>
          <w:szCs w:val="22"/>
        </w:rPr>
        <w:t>Highlighting Political Leadership</w:t>
      </w:r>
    </w:p>
    <w:p w14:paraId="66462A2F" w14:textId="77777777" w:rsidR="001A4D4F" w:rsidRPr="00B656B7" w:rsidRDefault="001A4D4F" w:rsidP="001A4D4F">
      <w:pPr>
        <w:rPr>
          <w:rFonts w:ascii="Arial" w:eastAsia="Arial" w:hAnsi="Arial" w:cs="Arial"/>
          <w:b/>
          <w:szCs w:val="22"/>
        </w:rPr>
      </w:pPr>
    </w:p>
    <w:p w14:paraId="2CCD33BA" w14:textId="59251671" w:rsidR="001A4D4F" w:rsidRPr="00B656B7" w:rsidRDefault="001A4D4F" w:rsidP="001A4D4F">
      <w:pPr>
        <w:pStyle w:val="ListParagraph"/>
        <w:numPr>
          <w:ilvl w:val="0"/>
          <w:numId w:val="1"/>
        </w:numPr>
        <w:rPr>
          <w:rFonts w:ascii="Arial" w:eastAsia="Arial" w:hAnsi="Arial" w:cs="Arial"/>
          <w:szCs w:val="22"/>
        </w:rPr>
      </w:pPr>
      <w:r w:rsidRPr="00B656B7">
        <w:rPr>
          <w:rFonts w:ascii="Arial" w:eastAsia="Arial" w:hAnsi="Arial" w:cs="Arial"/>
          <w:szCs w:val="22"/>
        </w:rPr>
        <w:t xml:space="preserve">The scale of the challenge that councils are currently facing requires strong, responsive and resilient leadership.  To address this, we are refocusing our leadership offer so that senior councillors and officers have access to learning resources and the ability to share their experiences with their peers.  This includes ensuring councillors have access to online leaderships tools that are particularly relevant in supporting their vital community leadership role in the national effort in responding to coronavirus such as neighbourhood and community engagement.  </w:t>
      </w:r>
    </w:p>
    <w:p w14:paraId="57463A90" w14:textId="77777777" w:rsidR="001A4D4F" w:rsidRPr="00B656B7" w:rsidRDefault="001A4D4F" w:rsidP="001A4D4F">
      <w:pPr>
        <w:rPr>
          <w:rFonts w:ascii="Arial" w:eastAsia="Arial" w:hAnsi="Arial" w:cs="Arial"/>
          <w:szCs w:val="22"/>
        </w:rPr>
      </w:pPr>
    </w:p>
    <w:p w14:paraId="3C4197E8" w14:textId="4E96674B" w:rsidR="001A4D4F" w:rsidRPr="00B656B7" w:rsidRDefault="001A4D4F" w:rsidP="001A4D4F">
      <w:pPr>
        <w:pStyle w:val="ListParagraph"/>
        <w:numPr>
          <w:ilvl w:val="0"/>
          <w:numId w:val="1"/>
        </w:numPr>
        <w:rPr>
          <w:rFonts w:ascii="Arial" w:eastAsia="Arial" w:hAnsi="Arial" w:cs="Arial"/>
          <w:szCs w:val="22"/>
        </w:rPr>
      </w:pPr>
      <w:r w:rsidRPr="00B656B7">
        <w:rPr>
          <w:rFonts w:ascii="Arial" w:eastAsia="Arial" w:hAnsi="Arial" w:cs="Arial"/>
          <w:szCs w:val="22"/>
        </w:rPr>
        <w:t xml:space="preserve">Support that has been launched or will be launched in the coming weeks, includes the following: </w:t>
      </w:r>
      <w:r w:rsidR="00A160FF" w:rsidRPr="00B656B7">
        <w:rPr>
          <w:rFonts w:ascii="Arial" w:eastAsia="Arial" w:hAnsi="Arial" w:cs="Arial"/>
          <w:szCs w:val="22"/>
        </w:rPr>
        <w:br/>
      </w:r>
    </w:p>
    <w:p w14:paraId="64B44D0F" w14:textId="0E4D75FD" w:rsidR="00A160FF" w:rsidRPr="002C301F" w:rsidRDefault="001A4D4F" w:rsidP="002C301F">
      <w:pPr>
        <w:pStyle w:val="ListParagraph"/>
        <w:numPr>
          <w:ilvl w:val="1"/>
          <w:numId w:val="1"/>
        </w:numPr>
        <w:rPr>
          <w:rFonts w:ascii="Arial" w:eastAsia="Arial" w:hAnsi="Arial" w:cs="Arial"/>
          <w:szCs w:val="22"/>
        </w:rPr>
      </w:pPr>
      <w:r w:rsidRPr="00B656B7">
        <w:rPr>
          <w:rFonts w:ascii="Arial" w:eastAsia="Arial" w:hAnsi="Arial" w:cs="Arial"/>
          <w:szCs w:val="22"/>
        </w:rPr>
        <w:t xml:space="preserve">We </w:t>
      </w:r>
      <w:r w:rsidR="00901C65">
        <w:rPr>
          <w:rFonts w:ascii="Arial" w:eastAsia="Arial" w:hAnsi="Arial" w:cs="Arial"/>
          <w:szCs w:val="22"/>
        </w:rPr>
        <w:t>have i</w:t>
      </w:r>
      <w:r w:rsidRPr="00B656B7">
        <w:rPr>
          <w:rFonts w:ascii="Arial" w:eastAsia="Arial" w:hAnsi="Arial" w:cs="Arial"/>
          <w:szCs w:val="22"/>
        </w:rPr>
        <w:t>nvest</w:t>
      </w:r>
      <w:r w:rsidR="00901C65">
        <w:rPr>
          <w:rFonts w:ascii="Arial" w:eastAsia="Arial" w:hAnsi="Arial" w:cs="Arial"/>
          <w:szCs w:val="22"/>
        </w:rPr>
        <w:t>ed</w:t>
      </w:r>
      <w:r w:rsidRPr="00B656B7">
        <w:rPr>
          <w:rFonts w:ascii="Arial" w:eastAsia="Arial" w:hAnsi="Arial" w:cs="Arial"/>
          <w:szCs w:val="22"/>
        </w:rPr>
        <w:t xml:space="preserve"> in our existing councillor e-learning platform</w:t>
      </w:r>
      <w:r w:rsidR="00901C65">
        <w:rPr>
          <w:rFonts w:ascii="Arial" w:eastAsia="Arial" w:hAnsi="Arial" w:cs="Arial"/>
          <w:szCs w:val="22"/>
        </w:rPr>
        <w:t xml:space="preserve"> to make it more accessible </w:t>
      </w:r>
      <w:r w:rsidR="0007712A">
        <w:rPr>
          <w:rFonts w:ascii="Arial" w:eastAsia="Arial" w:hAnsi="Arial" w:cs="Arial"/>
          <w:szCs w:val="22"/>
        </w:rPr>
        <w:t xml:space="preserve">and relevant to the current climate.  This has included removing the requirement to sign up and login, and we’ve introduced a new module </w:t>
      </w:r>
      <w:r w:rsidR="002C301F">
        <w:rPr>
          <w:rFonts w:ascii="Arial" w:eastAsia="Arial" w:hAnsi="Arial" w:cs="Arial"/>
          <w:szCs w:val="22"/>
        </w:rPr>
        <w:t>to help councillors chair and manage meetings online.  Two new modules are currently being developed:</w:t>
      </w:r>
      <w:r w:rsidR="00154AAC">
        <w:rPr>
          <w:rFonts w:ascii="Arial" w:eastAsia="Arial" w:hAnsi="Arial" w:cs="Arial"/>
          <w:szCs w:val="22"/>
        </w:rPr>
        <w:t xml:space="preserve"> handling intimidation and supporting councillor’s mental health.</w:t>
      </w:r>
      <w:r w:rsidR="00A160FF" w:rsidRPr="002C301F">
        <w:rPr>
          <w:rFonts w:ascii="Arial" w:eastAsia="Arial" w:hAnsi="Arial" w:cs="Arial"/>
          <w:szCs w:val="22"/>
        </w:rPr>
        <w:br/>
      </w:r>
    </w:p>
    <w:p w14:paraId="7C8D7F71" w14:textId="7338C88E" w:rsidR="00A160FF" w:rsidRPr="00B656B7" w:rsidRDefault="001A4D4F" w:rsidP="00AD12FF">
      <w:pPr>
        <w:pStyle w:val="ListParagraph"/>
        <w:numPr>
          <w:ilvl w:val="1"/>
          <w:numId w:val="1"/>
        </w:numPr>
        <w:rPr>
          <w:rFonts w:ascii="Arial" w:eastAsia="Arial" w:hAnsi="Arial" w:cs="Arial"/>
          <w:szCs w:val="22"/>
        </w:rPr>
      </w:pPr>
      <w:r w:rsidRPr="004F5D77">
        <w:rPr>
          <w:rFonts w:ascii="Arial" w:eastAsia="Arial" w:hAnsi="Arial" w:cs="Arial"/>
          <w:szCs w:val="22"/>
        </w:rPr>
        <w:t xml:space="preserve">A series of webinars to support councillors and political leaders </w:t>
      </w:r>
      <w:r w:rsidR="00A72566" w:rsidRPr="004F5D77">
        <w:rPr>
          <w:rFonts w:ascii="Arial" w:eastAsia="Arial" w:hAnsi="Arial" w:cs="Arial"/>
          <w:szCs w:val="22"/>
        </w:rPr>
        <w:t>are being prepared</w:t>
      </w:r>
      <w:r w:rsidRPr="004F5D77">
        <w:rPr>
          <w:rFonts w:ascii="Arial" w:eastAsia="Arial" w:hAnsi="Arial" w:cs="Arial"/>
          <w:szCs w:val="22"/>
        </w:rPr>
        <w:t xml:space="preserve">. The first in series </w:t>
      </w:r>
      <w:r w:rsidR="00A72566" w:rsidRPr="004F5D77">
        <w:rPr>
          <w:rFonts w:ascii="Arial" w:eastAsia="Arial" w:hAnsi="Arial" w:cs="Arial"/>
          <w:szCs w:val="22"/>
        </w:rPr>
        <w:t>is</w:t>
      </w:r>
      <w:r w:rsidRPr="004F5D77">
        <w:rPr>
          <w:rFonts w:ascii="Arial" w:eastAsia="Arial" w:hAnsi="Arial" w:cs="Arial"/>
          <w:szCs w:val="22"/>
        </w:rPr>
        <w:t xml:space="preserve"> on the role of the ward councillor in responding to the </w:t>
      </w:r>
      <w:r w:rsidR="000A6543" w:rsidRPr="004F5D77">
        <w:rPr>
          <w:rFonts w:ascii="Arial" w:eastAsia="Arial" w:hAnsi="Arial" w:cs="Arial"/>
          <w:szCs w:val="22"/>
        </w:rPr>
        <w:t>COVID-19</w:t>
      </w:r>
      <w:r w:rsidRPr="004F5D77">
        <w:rPr>
          <w:rFonts w:ascii="Arial" w:eastAsia="Arial" w:hAnsi="Arial" w:cs="Arial"/>
          <w:szCs w:val="22"/>
        </w:rPr>
        <w:t xml:space="preserve"> crisis</w:t>
      </w:r>
      <w:r w:rsidR="00B81878" w:rsidRPr="004F5D77">
        <w:rPr>
          <w:rFonts w:ascii="Arial" w:eastAsia="Arial" w:hAnsi="Arial" w:cs="Arial"/>
          <w:szCs w:val="22"/>
        </w:rPr>
        <w:t>.  At the time of writing, this webinar is currently being edited and is due to launch this week.</w:t>
      </w:r>
      <w:r w:rsidRPr="004F5D77">
        <w:rPr>
          <w:rFonts w:ascii="Arial" w:eastAsia="Arial" w:hAnsi="Arial" w:cs="Arial"/>
          <w:szCs w:val="22"/>
        </w:rPr>
        <w:t xml:space="preserve">  </w:t>
      </w:r>
      <w:r w:rsidR="00B81878" w:rsidRPr="004F5D77">
        <w:rPr>
          <w:rFonts w:ascii="Arial" w:eastAsia="Arial" w:hAnsi="Arial" w:cs="Arial"/>
          <w:szCs w:val="22"/>
        </w:rPr>
        <w:t xml:space="preserve">Further webinars are being planned on </w:t>
      </w:r>
      <w:r w:rsidR="004F5D77" w:rsidRPr="004F5D77">
        <w:rPr>
          <w:rFonts w:ascii="Arial" w:eastAsia="Arial" w:hAnsi="Arial" w:cs="Arial"/>
          <w:szCs w:val="22"/>
        </w:rPr>
        <w:t>topics including Health and Social Care, Effective Opposition</w:t>
      </w:r>
      <w:r w:rsidR="00354C96">
        <w:rPr>
          <w:rFonts w:ascii="Arial" w:eastAsia="Arial" w:hAnsi="Arial" w:cs="Arial"/>
          <w:szCs w:val="22"/>
        </w:rPr>
        <w:t>, Finance</w:t>
      </w:r>
      <w:r w:rsidR="004F5D77" w:rsidRPr="004F5D77">
        <w:rPr>
          <w:rFonts w:ascii="Arial" w:eastAsia="Arial" w:hAnsi="Arial" w:cs="Arial"/>
          <w:szCs w:val="22"/>
        </w:rPr>
        <w:t xml:space="preserve"> and chairing skills</w:t>
      </w:r>
      <w:r w:rsidRPr="004F5D77">
        <w:rPr>
          <w:rFonts w:ascii="Arial" w:eastAsia="Arial" w:hAnsi="Arial" w:cs="Arial"/>
          <w:szCs w:val="22"/>
        </w:rPr>
        <w:t>.</w:t>
      </w:r>
      <w:r w:rsidRPr="00B656B7">
        <w:rPr>
          <w:rFonts w:ascii="Arial" w:eastAsia="Arial" w:hAnsi="Arial" w:cs="Arial"/>
          <w:szCs w:val="22"/>
        </w:rPr>
        <w:t xml:space="preserve"> </w:t>
      </w:r>
      <w:r w:rsidR="00A160FF" w:rsidRPr="00B656B7">
        <w:rPr>
          <w:rFonts w:ascii="Arial" w:eastAsia="Arial" w:hAnsi="Arial" w:cs="Arial"/>
          <w:szCs w:val="22"/>
        </w:rPr>
        <w:br/>
      </w:r>
    </w:p>
    <w:p w14:paraId="12BB2DCE" w14:textId="28AAD971" w:rsidR="00A160FF" w:rsidRPr="00B656B7" w:rsidRDefault="00CD2271" w:rsidP="00AD12FF">
      <w:pPr>
        <w:pStyle w:val="ListParagraph"/>
        <w:numPr>
          <w:ilvl w:val="1"/>
          <w:numId w:val="1"/>
        </w:numPr>
        <w:rPr>
          <w:rFonts w:ascii="Arial" w:eastAsia="Arial" w:hAnsi="Arial" w:cs="Arial"/>
          <w:szCs w:val="22"/>
        </w:rPr>
      </w:pPr>
      <w:r>
        <w:rPr>
          <w:rFonts w:ascii="Arial" w:eastAsia="Arial" w:hAnsi="Arial" w:cs="Arial"/>
          <w:szCs w:val="22"/>
        </w:rPr>
        <w:t>As the face-to-face</w:t>
      </w:r>
      <w:r w:rsidR="003512D6" w:rsidRPr="00B656B7">
        <w:rPr>
          <w:rFonts w:ascii="Arial" w:eastAsia="Arial" w:hAnsi="Arial" w:cs="Arial"/>
          <w:szCs w:val="22"/>
        </w:rPr>
        <w:t xml:space="preserve"> Leadership Academy</w:t>
      </w:r>
      <w:r>
        <w:rPr>
          <w:rFonts w:ascii="Arial" w:eastAsia="Arial" w:hAnsi="Arial" w:cs="Arial"/>
          <w:szCs w:val="22"/>
        </w:rPr>
        <w:t xml:space="preserve"> and other programmes have been postponed until at least Autumn, consideration has been given as to how we can continue to provide personal leadership development</w:t>
      </w:r>
      <w:r w:rsidR="003512D6" w:rsidRPr="00B656B7">
        <w:rPr>
          <w:rFonts w:ascii="Arial" w:eastAsia="Arial" w:hAnsi="Arial" w:cs="Arial"/>
          <w:szCs w:val="22"/>
        </w:rPr>
        <w:t xml:space="preserve"> </w:t>
      </w:r>
      <w:r>
        <w:rPr>
          <w:rFonts w:ascii="Arial" w:eastAsia="Arial" w:hAnsi="Arial" w:cs="Arial"/>
          <w:szCs w:val="22"/>
        </w:rPr>
        <w:t>to councillors during the outbreak</w:t>
      </w:r>
      <w:r w:rsidR="003512D6" w:rsidRPr="00B656B7">
        <w:rPr>
          <w:rFonts w:ascii="Arial" w:eastAsia="Arial" w:hAnsi="Arial" w:cs="Arial"/>
          <w:szCs w:val="22"/>
        </w:rPr>
        <w:t>.</w:t>
      </w:r>
      <w:r>
        <w:rPr>
          <w:rFonts w:ascii="Arial" w:eastAsia="Arial" w:hAnsi="Arial" w:cs="Arial"/>
          <w:szCs w:val="22"/>
        </w:rPr>
        <w:t xml:space="preserve">  Working with existing Leadership Academy providers, we have developed a one-to-one </w:t>
      </w:r>
      <w:r w:rsidR="00DE02A6">
        <w:rPr>
          <w:rFonts w:ascii="Arial" w:eastAsia="Arial" w:hAnsi="Arial" w:cs="Arial"/>
          <w:szCs w:val="22"/>
        </w:rPr>
        <w:t>offer which provides training and coaching, remotely</w:t>
      </w:r>
      <w:r w:rsidR="00C70568">
        <w:rPr>
          <w:rFonts w:ascii="Arial" w:eastAsia="Arial" w:hAnsi="Arial" w:cs="Arial"/>
          <w:szCs w:val="22"/>
        </w:rPr>
        <w:t>, during the period of lockdown.</w:t>
      </w:r>
      <w:r w:rsidR="007E394B">
        <w:rPr>
          <w:rFonts w:ascii="Arial" w:eastAsia="Arial" w:hAnsi="Arial" w:cs="Arial"/>
          <w:szCs w:val="22"/>
        </w:rPr>
        <w:t xml:space="preserve"> </w:t>
      </w:r>
      <w:r w:rsidR="00A160FF" w:rsidRPr="00B656B7">
        <w:rPr>
          <w:rFonts w:ascii="Arial" w:eastAsia="Arial" w:hAnsi="Arial" w:cs="Arial"/>
          <w:szCs w:val="22"/>
        </w:rPr>
        <w:br/>
      </w:r>
    </w:p>
    <w:p w14:paraId="5971C18E" w14:textId="6B648B06" w:rsidR="00A160FF" w:rsidRDefault="001A4D4F" w:rsidP="00CD35A9">
      <w:pPr>
        <w:pStyle w:val="ListParagraph"/>
        <w:numPr>
          <w:ilvl w:val="1"/>
          <w:numId w:val="1"/>
        </w:numPr>
        <w:rPr>
          <w:rFonts w:ascii="Arial" w:eastAsia="Arial" w:hAnsi="Arial" w:cs="Arial"/>
          <w:szCs w:val="22"/>
        </w:rPr>
      </w:pPr>
      <w:r w:rsidRPr="00B656B7">
        <w:rPr>
          <w:rFonts w:ascii="Arial" w:eastAsia="Arial" w:hAnsi="Arial" w:cs="Arial"/>
          <w:szCs w:val="22"/>
        </w:rPr>
        <w:lastRenderedPageBreak/>
        <w:t xml:space="preserve">A private </w:t>
      </w:r>
      <w:proofErr w:type="spellStart"/>
      <w:r w:rsidRPr="00B656B7">
        <w:rPr>
          <w:rFonts w:ascii="Arial" w:eastAsia="Arial" w:hAnsi="Arial" w:cs="Arial"/>
          <w:szCs w:val="22"/>
        </w:rPr>
        <w:t>Khub</w:t>
      </w:r>
      <w:proofErr w:type="spellEnd"/>
      <w:r w:rsidRPr="00B656B7">
        <w:rPr>
          <w:rFonts w:ascii="Arial" w:eastAsia="Arial" w:hAnsi="Arial" w:cs="Arial"/>
          <w:szCs w:val="22"/>
        </w:rPr>
        <w:t xml:space="preserve"> group has been set up to enable a remote online networks so that councillors can share their learning, practice and experiences on themed portfolio areas.  </w:t>
      </w:r>
      <w:r w:rsidR="00C70568">
        <w:rPr>
          <w:rFonts w:ascii="Arial" w:eastAsia="Arial" w:hAnsi="Arial" w:cs="Arial"/>
          <w:szCs w:val="22"/>
        </w:rPr>
        <w:t xml:space="preserve">The group is facilitated by LGA staff </w:t>
      </w:r>
      <w:r w:rsidRPr="00CD35A9">
        <w:rPr>
          <w:rFonts w:ascii="Arial" w:eastAsia="Arial" w:hAnsi="Arial" w:cs="Arial"/>
          <w:szCs w:val="22"/>
        </w:rPr>
        <w:t xml:space="preserve">and intelligence will be used to inform future initiatives for councillors during the </w:t>
      </w:r>
      <w:r w:rsidR="000A6543" w:rsidRPr="00CD35A9">
        <w:rPr>
          <w:rFonts w:ascii="Arial" w:eastAsia="Arial" w:hAnsi="Arial" w:cs="Arial"/>
          <w:szCs w:val="22"/>
        </w:rPr>
        <w:t>COVID-19</w:t>
      </w:r>
      <w:r w:rsidRPr="00CD35A9">
        <w:rPr>
          <w:rFonts w:ascii="Arial" w:eastAsia="Arial" w:hAnsi="Arial" w:cs="Arial"/>
          <w:szCs w:val="22"/>
        </w:rPr>
        <w:t xml:space="preserve"> outbreak.</w:t>
      </w:r>
      <w:r w:rsidR="00CD35A9">
        <w:rPr>
          <w:rFonts w:ascii="Arial" w:eastAsia="Arial" w:hAnsi="Arial" w:cs="Arial"/>
          <w:szCs w:val="22"/>
        </w:rPr>
        <w:t xml:space="preserve">  The </w:t>
      </w:r>
      <w:proofErr w:type="spellStart"/>
      <w:r w:rsidR="004453A9">
        <w:rPr>
          <w:rFonts w:ascii="Arial" w:eastAsia="Arial" w:hAnsi="Arial" w:cs="Arial"/>
          <w:szCs w:val="22"/>
        </w:rPr>
        <w:t>KHub</w:t>
      </w:r>
      <w:proofErr w:type="spellEnd"/>
      <w:r w:rsidR="004453A9">
        <w:rPr>
          <w:rFonts w:ascii="Arial" w:eastAsia="Arial" w:hAnsi="Arial" w:cs="Arial"/>
          <w:szCs w:val="22"/>
        </w:rPr>
        <w:t xml:space="preserve"> can be accessed </w:t>
      </w:r>
      <w:hyperlink r:id="rId14" w:history="1">
        <w:r w:rsidR="004453A9" w:rsidRPr="004453A9">
          <w:rPr>
            <w:rStyle w:val="Hyperlink"/>
            <w:rFonts w:ascii="Arial" w:eastAsia="Arial" w:hAnsi="Arial" w:cs="Arial"/>
            <w:szCs w:val="22"/>
          </w:rPr>
          <w:t>here</w:t>
        </w:r>
      </w:hyperlink>
      <w:r w:rsidR="004453A9">
        <w:rPr>
          <w:rFonts w:ascii="Arial" w:eastAsia="Arial" w:hAnsi="Arial" w:cs="Arial"/>
          <w:szCs w:val="22"/>
        </w:rPr>
        <w:t xml:space="preserve"> (sign up/login required).</w:t>
      </w:r>
    </w:p>
    <w:p w14:paraId="0B36477D" w14:textId="77777777" w:rsidR="004453A9" w:rsidRPr="00CD35A9" w:rsidRDefault="004453A9" w:rsidP="004453A9">
      <w:pPr>
        <w:pStyle w:val="ListParagraph"/>
        <w:ind w:left="792"/>
        <w:rPr>
          <w:rFonts w:ascii="Arial" w:eastAsia="Arial" w:hAnsi="Arial" w:cs="Arial"/>
          <w:szCs w:val="22"/>
        </w:rPr>
      </w:pPr>
    </w:p>
    <w:p w14:paraId="6D6B73F4" w14:textId="53DC98F2" w:rsidR="00A160FF" w:rsidRDefault="001A4D4F" w:rsidP="00AD12FF">
      <w:pPr>
        <w:pStyle w:val="ListParagraph"/>
        <w:numPr>
          <w:ilvl w:val="1"/>
          <w:numId w:val="1"/>
        </w:numPr>
        <w:rPr>
          <w:rFonts w:ascii="Arial" w:eastAsia="Arial" w:hAnsi="Arial" w:cs="Arial"/>
          <w:szCs w:val="22"/>
        </w:rPr>
      </w:pPr>
      <w:r w:rsidRPr="00B656B7">
        <w:rPr>
          <w:rFonts w:ascii="Arial" w:eastAsia="Arial" w:hAnsi="Arial" w:cs="Arial"/>
          <w:szCs w:val="22"/>
        </w:rPr>
        <w:t xml:space="preserve">A </w:t>
      </w:r>
      <w:r w:rsidR="00A95DD3">
        <w:rPr>
          <w:rFonts w:ascii="Arial" w:eastAsia="Arial" w:hAnsi="Arial" w:cs="Arial"/>
          <w:szCs w:val="22"/>
        </w:rPr>
        <w:t xml:space="preserve">workbook </w:t>
      </w:r>
      <w:r w:rsidRPr="00B656B7">
        <w:rPr>
          <w:rFonts w:ascii="Arial" w:eastAsia="Arial" w:hAnsi="Arial" w:cs="Arial"/>
          <w:szCs w:val="22"/>
        </w:rPr>
        <w:t xml:space="preserve">on </w:t>
      </w:r>
      <w:hyperlink r:id="rId15" w:history="1">
        <w:r w:rsidRPr="00354C96">
          <w:rPr>
            <w:rStyle w:val="Hyperlink"/>
            <w:rFonts w:ascii="Arial" w:eastAsia="Arial" w:hAnsi="Arial" w:cs="Arial"/>
            <w:szCs w:val="22"/>
          </w:rPr>
          <w:t>“Being an effective cabinet member”</w:t>
        </w:r>
      </w:hyperlink>
      <w:r w:rsidRPr="00B656B7">
        <w:rPr>
          <w:rFonts w:ascii="Arial" w:eastAsia="Arial" w:hAnsi="Arial" w:cs="Arial"/>
          <w:szCs w:val="22"/>
        </w:rPr>
        <w:t xml:space="preserve"> </w:t>
      </w:r>
      <w:r w:rsidR="004453A9">
        <w:rPr>
          <w:rFonts w:ascii="Arial" w:eastAsia="Arial" w:hAnsi="Arial" w:cs="Arial"/>
          <w:szCs w:val="22"/>
        </w:rPr>
        <w:t>has</w:t>
      </w:r>
      <w:r w:rsidRPr="00B656B7">
        <w:rPr>
          <w:rFonts w:ascii="Arial" w:eastAsia="Arial" w:hAnsi="Arial" w:cs="Arial"/>
          <w:szCs w:val="22"/>
        </w:rPr>
        <w:t xml:space="preserve"> be</w:t>
      </w:r>
      <w:r w:rsidR="004453A9">
        <w:rPr>
          <w:rFonts w:ascii="Arial" w:eastAsia="Arial" w:hAnsi="Arial" w:cs="Arial"/>
          <w:szCs w:val="22"/>
        </w:rPr>
        <w:t>en</w:t>
      </w:r>
      <w:r w:rsidRPr="00B656B7">
        <w:rPr>
          <w:rFonts w:ascii="Arial" w:eastAsia="Arial" w:hAnsi="Arial" w:cs="Arial"/>
          <w:szCs w:val="22"/>
        </w:rPr>
        <w:t xml:space="preserve"> </w:t>
      </w:r>
      <w:r w:rsidR="00354C96">
        <w:rPr>
          <w:rFonts w:ascii="Arial" w:eastAsia="Arial" w:hAnsi="Arial" w:cs="Arial"/>
          <w:szCs w:val="22"/>
        </w:rPr>
        <w:t>published</w:t>
      </w:r>
      <w:r w:rsidRPr="00B656B7">
        <w:rPr>
          <w:rFonts w:ascii="Arial" w:eastAsia="Arial" w:hAnsi="Arial" w:cs="Arial"/>
          <w:szCs w:val="22"/>
        </w:rPr>
        <w:t xml:space="preserve"> to support cabinet members in their role, including decision-making, whole cabinet working, leadership styles in times of crisis and officer/member relationships</w:t>
      </w:r>
      <w:r w:rsidR="009122EC" w:rsidRPr="00B656B7">
        <w:rPr>
          <w:rFonts w:ascii="Arial" w:eastAsia="Arial" w:hAnsi="Arial" w:cs="Arial"/>
          <w:szCs w:val="22"/>
        </w:rPr>
        <w:t xml:space="preserve">.  </w:t>
      </w:r>
    </w:p>
    <w:p w14:paraId="1E4941A7" w14:textId="77777777" w:rsidR="00354C96" w:rsidRPr="00B656B7" w:rsidRDefault="00354C96" w:rsidP="00354C96">
      <w:pPr>
        <w:pStyle w:val="ListParagraph"/>
        <w:ind w:left="792"/>
        <w:rPr>
          <w:rFonts w:ascii="Arial" w:eastAsia="Arial" w:hAnsi="Arial" w:cs="Arial"/>
          <w:szCs w:val="22"/>
        </w:rPr>
      </w:pPr>
    </w:p>
    <w:p w14:paraId="4864657E" w14:textId="1D687774" w:rsidR="00A160FF" w:rsidRDefault="001A4D4F" w:rsidP="00177AE7">
      <w:pPr>
        <w:pStyle w:val="ListParagraph"/>
        <w:numPr>
          <w:ilvl w:val="1"/>
          <w:numId w:val="1"/>
        </w:numPr>
        <w:rPr>
          <w:rFonts w:ascii="Arial" w:eastAsia="Arial" w:hAnsi="Arial" w:cs="Arial"/>
          <w:szCs w:val="22"/>
        </w:rPr>
      </w:pPr>
      <w:r w:rsidRPr="00B656B7">
        <w:rPr>
          <w:rFonts w:ascii="Arial" w:eastAsia="Arial" w:hAnsi="Arial" w:cs="Arial"/>
          <w:szCs w:val="22"/>
        </w:rPr>
        <w:t>A new publication</w:t>
      </w:r>
      <w:r w:rsidR="00A95DD3">
        <w:rPr>
          <w:rFonts w:ascii="Arial" w:eastAsia="Arial" w:hAnsi="Arial" w:cs="Arial"/>
          <w:szCs w:val="22"/>
        </w:rPr>
        <w:t xml:space="preserve">: </w:t>
      </w:r>
      <w:hyperlink r:id="rId16" w:history="1">
        <w:r w:rsidR="00065392" w:rsidRPr="00065392">
          <w:rPr>
            <w:rStyle w:val="Hyperlink"/>
            <w:rFonts w:ascii="Arial" w:eastAsia="Arial" w:hAnsi="Arial" w:cs="Arial"/>
            <w:szCs w:val="22"/>
          </w:rPr>
          <w:t>“</w:t>
        </w:r>
        <w:r w:rsidR="00A95DD3" w:rsidRPr="00065392">
          <w:rPr>
            <w:rStyle w:val="Hyperlink"/>
            <w:rFonts w:ascii="Arial" w:eastAsia="Arial" w:hAnsi="Arial" w:cs="Arial"/>
            <w:szCs w:val="22"/>
          </w:rPr>
          <w:t>Key questions and issues for Finance Portfolio Holders to ask during the</w:t>
        </w:r>
        <w:r w:rsidR="00065392" w:rsidRPr="00065392">
          <w:rPr>
            <w:rStyle w:val="Hyperlink"/>
            <w:rFonts w:ascii="Arial" w:eastAsia="Arial" w:hAnsi="Arial" w:cs="Arial"/>
            <w:szCs w:val="22"/>
          </w:rPr>
          <w:t xml:space="preserve"> COVID-19 pandemic”</w:t>
        </w:r>
      </w:hyperlink>
      <w:r w:rsidR="00A95DD3">
        <w:rPr>
          <w:rFonts w:ascii="Arial" w:eastAsia="Arial" w:hAnsi="Arial" w:cs="Arial"/>
          <w:szCs w:val="22"/>
        </w:rPr>
        <w:t xml:space="preserve"> </w:t>
      </w:r>
      <w:r w:rsidRPr="00B656B7">
        <w:rPr>
          <w:rFonts w:ascii="Arial" w:eastAsia="Arial" w:hAnsi="Arial" w:cs="Arial"/>
          <w:szCs w:val="22"/>
        </w:rPr>
        <w:t xml:space="preserve">has been </w:t>
      </w:r>
      <w:r w:rsidR="00067D10">
        <w:rPr>
          <w:rFonts w:ascii="Arial" w:eastAsia="Arial" w:hAnsi="Arial" w:cs="Arial"/>
          <w:szCs w:val="22"/>
        </w:rPr>
        <w:t>published.</w:t>
      </w:r>
    </w:p>
    <w:p w14:paraId="6D6F3F4A" w14:textId="77777777" w:rsidR="00067D10" w:rsidRPr="00067D10" w:rsidRDefault="00067D10" w:rsidP="00067D10">
      <w:pPr>
        <w:pStyle w:val="ListParagraph"/>
        <w:rPr>
          <w:rFonts w:ascii="Arial" w:eastAsia="Arial" w:hAnsi="Arial" w:cs="Arial"/>
          <w:szCs w:val="22"/>
        </w:rPr>
      </w:pPr>
    </w:p>
    <w:p w14:paraId="4BBB59C2" w14:textId="77777777" w:rsidR="00067D10" w:rsidRPr="00177AE7" w:rsidRDefault="00067D10" w:rsidP="00067D10">
      <w:pPr>
        <w:pStyle w:val="ListParagraph"/>
        <w:ind w:left="792"/>
        <w:rPr>
          <w:rFonts w:ascii="Arial" w:eastAsia="Arial" w:hAnsi="Arial" w:cs="Arial"/>
          <w:szCs w:val="22"/>
        </w:rPr>
      </w:pPr>
    </w:p>
    <w:p w14:paraId="2ACE8A32" w14:textId="478D2AD0" w:rsidR="00A26692" w:rsidRDefault="00A26692" w:rsidP="00AD12FF">
      <w:pPr>
        <w:pStyle w:val="ListParagraph"/>
        <w:numPr>
          <w:ilvl w:val="1"/>
          <w:numId w:val="1"/>
        </w:numPr>
        <w:rPr>
          <w:rFonts w:ascii="Arial" w:eastAsia="Arial" w:hAnsi="Arial" w:cs="Arial"/>
          <w:szCs w:val="22"/>
        </w:rPr>
      </w:pPr>
      <w:r w:rsidRPr="00B656B7">
        <w:rPr>
          <w:rFonts w:ascii="Arial" w:eastAsia="Arial" w:hAnsi="Arial" w:cs="Arial"/>
          <w:szCs w:val="22"/>
        </w:rPr>
        <w:t xml:space="preserve">Consideration is also being given to resources of the topics: “effective opposition during the </w:t>
      </w:r>
      <w:r w:rsidR="000A6543" w:rsidRPr="00B656B7">
        <w:rPr>
          <w:rFonts w:ascii="Arial" w:eastAsia="Arial" w:hAnsi="Arial" w:cs="Arial"/>
          <w:szCs w:val="22"/>
        </w:rPr>
        <w:t>COVID-19</w:t>
      </w:r>
      <w:r w:rsidRPr="00B656B7">
        <w:rPr>
          <w:rFonts w:ascii="Arial" w:eastAsia="Arial" w:hAnsi="Arial" w:cs="Arial"/>
          <w:szCs w:val="22"/>
        </w:rPr>
        <w:t xml:space="preserve"> outbreak” and guidance </w:t>
      </w:r>
      <w:r w:rsidR="00776077" w:rsidRPr="00B656B7">
        <w:rPr>
          <w:rFonts w:ascii="Arial" w:eastAsia="Arial" w:hAnsi="Arial" w:cs="Arial"/>
          <w:szCs w:val="22"/>
        </w:rPr>
        <w:t>for Members for multimedia work, including on-camera.</w:t>
      </w:r>
    </w:p>
    <w:p w14:paraId="0DB04575" w14:textId="77777777" w:rsidR="00177AE7" w:rsidRDefault="00177AE7" w:rsidP="00177AE7">
      <w:pPr>
        <w:pStyle w:val="ListParagraph"/>
        <w:ind w:left="792"/>
        <w:rPr>
          <w:rFonts w:ascii="Arial" w:eastAsia="Arial" w:hAnsi="Arial" w:cs="Arial"/>
          <w:szCs w:val="22"/>
        </w:rPr>
      </w:pPr>
    </w:p>
    <w:p w14:paraId="292690C9" w14:textId="43D44887" w:rsidR="00177AE7" w:rsidRPr="00B656B7" w:rsidRDefault="00177AE7" w:rsidP="00AD12FF">
      <w:pPr>
        <w:pStyle w:val="ListParagraph"/>
        <w:numPr>
          <w:ilvl w:val="1"/>
          <w:numId w:val="1"/>
        </w:numPr>
        <w:rPr>
          <w:rFonts w:ascii="Arial" w:eastAsia="Arial" w:hAnsi="Arial" w:cs="Arial"/>
          <w:szCs w:val="22"/>
        </w:rPr>
      </w:pPr>
      <w:r>
        <w:rPr>
          <w:rFonts w:ascii="Arial" w:eastAsia="Arial" w:hAnsi="Arial" w:cs="Arial"/>
          <w:szCs w:val="22"/>
        </w:rPr>
        <w:t>Members are invited to provide suggestions for any further topics that they think would be beneficial during this period and beyond.</w:t>
      </w:r>
    </w:p>
    <w:p w14:paraId="4FB0ECB7" w14:textId="77777777" w:rsidR="002F2180" w:rsidRPr="00B656B7" w:rsidRDefault="002F2180" w:rsidP="00031375">
      <w:pPr>
        <w:rPr>
          <w:rFonts w:ascii="Arial" w:hAnsi="Arial" w:cs="Arial"/>
          <w:szCs w:val="22"/>
        </w:rPr>
      </w:pPr>
    </w:p>
    <w:p w14:paraId="4DCD5A4C" w14:textId="0DA2C7EF" w:rsidR="00797C01" w:rsidRPr="00B656B7" w:rsidRDefault="00966D72" w:rsidP="00966D72">
      <w:pPr>
        <w:rPr>
          <w:rFonts w:ascii="Arial" w:hAnsi="Arial" w:cs="Arial"/>
          <w:b/>
          <w:szCs w:val="22"/>
        </w:rPr>
      </w:pPr>
      <w:r w:rsidRPr="00B656B7">
        <w:rPr>
          <w:rFonts w:ascii="Arial" w:hAnsi="Arial" w:cs="Arial"/>
          <w:b/>
          <w:szCs w:val="22"/>
        </w:rPr>
        <w:t>Highlighting Managerial Leadership</w:t>
      </w:r>
    </w:p>
    <w:p w14:paraId="0006EFFA" w14:textId="7FA57AAA" w:rsidR="0094661E" w:rsidRPr="00B656B7" w:rsidRDefault="0094661E" w:rsidP="00966D72">
      <w:pPr>
        <w:rPr>
          <w:rFonts w:ascii="Arial" w:eastAsia="Arial" w:hAnsi="Arial" w:cs="Arial"/>
          <w:szCs w:val="22"/>
        </w:rPr>
      </w:pPr>
    </w:p>
    <w:p w14:paraId="06D2E132" w14:textId="6315EBA4" w:rsidR="009F101A" w:rsidRPr="00B656B7" w:rsidRDefault="00945CE1" w:rsidP="00F83B21">
      <w:pPr>
        <w:pStyle w:val="ListParagraph"/>
        <w:numPr>
          <w:ilvl w:val="0"/>
          <w:numId w:val="1"/>
        </w:numPr>
        <w:rPr>
          <w:rFonts w:ascii="Arial" w:eastAsia="Arial" w:hAnsi="Arial" w:cs="Arial"/>
          <w:szCs w:val="22"/>
        </w:rPr>
      </w:pPr>
      <w:r w:rsidRPr="00B656B7">
        <w:rPr>
          <w:rFonts w:ascii="Arial" w:eastAsia="Arial" w:hAnsi="Arial" w:cs="Arial"/>
          <w:szCs w:val="22"/>
        </w:rPr>
        <w:t xml:space="preserve">Working with Solace, the LGA is offering executive coaching to chief executives and nominated senior officers during the coming months.  </w:t>
      </w:r>
    </w:p>
    <w:p w14:paraId="5AFDE06C" w14:textId="77777777" w:rsidR="009F101A" w:rsidRPr="00B656B7" w:rsidRDefault="009F101A" w:rsidP="009F101A">
      <w:pPr>
        <w:pStyle w:val="ListParagraph"/>
        <w:ind w:left="360"/>
        <w:rPr>
          <w:rFonts w:ascii="Arial" w:eastAsia="Arial" w:hAnsi="Arial" w:cs="Arial"/>
          <w:szCs w:val="22"/>
        </w:rPr>
      </w:pPr>
    </w:p>
    <w:p w14:paraId="260855C4" w14:textId="3745AB8C" w:rsidR="00F83B21" w:rsidRPr="00505171" w:rsidRDefault="00F83B21" w:rsidP="00F83B21">
      <w:pPr>
        <w:pStyle w:val="ListParagraph"/>
        <w:numPr>
          <w:ilvl w:val="0"/>
          <w:numId w:val="1"/>
        </w:numPr>
        <w:rPr>
          <w:rFonts w:ascii="Arial" w:eastAsia="Arial" w:hAnsi="Arial" w:cs="Arial"/>
          <w:szCs w:val="22"/>
        </w:rPr>
      </w:pPr>
      <w:r w:rsidRPr="00B656B7">
        <w:rPr>
          <w:rFonts w:ascii="Arial" w:hAnsi="Arial" w:cs="Arial"/>
          <w:szCs w:val="22"/>
        </w:rPr>
        <w:t>They key messages are that the coaching offer provides</w:t>
      </w:r>
    </w:p>
    <w:p w14:paraId="19030BD3" w14:textId="77777777" w:rsidR="00505171" w:rsidRPr="00B656B7" w:rsidRDefault="00505171" w:rsidP="00505171">
      <w:pPr>
        <w:pStyle w:val="ListParagraph"/>
        <w:ind w:left="360"/>
        <w:rPr>
          <w:rFonts w:ascii="Arial" w:eastAsia="Arial" w:hAnsi="Arial" w:cs="Arial"/>
          <w:szCs w:val="22"/>
        </w:rPr>
      </w:pPr>
      <w:bookmarkStart w:id="2" w:name="_GoBack"/>
      <w:bookmarkEnd w:id="2"/>
    </w:p>
    <w:p w14:paraId="28CF00A5" w14:textId="1B8F5536" w:rsidR="00F83B21" w:rsidRDefault="00F83B21" w:rsidP="009F101A">
      <w:pPr>
        <w:pStyle w:val="ListParagraph"/>
        <w:numPr>
          <w:ilvl w:val="1"/>
          <w:numId w:val="1"/>
        </w:numPr>
        <w:rPr>
          <w:rFonts w:ascii="Arial" w:hAnsi="Arial" w:cs="Arial"/>
          <w:szCs w:val="22"/>
        </w:rPr>
      </w:pPr>
      <w:r w:rsidRPr="00B656B7">
        <w:rPr>
          <w:rFonts w:ascii="Arial" w:hAnsi="Arial" w:cs="Arial"/>
          <w:szCs w:val="22"/>
        </w:rPr>
        <w:t>Up to 3 x 1 hour coaching sessions (skype or other), for chief executives, directors or professional leads working directly on C</w:t>
      </w:r>
      <w:r w:rsidR="000A6543" w:rsidRPr="00B656B7">
        <w:rPr>
          <w:rFonts w:ascii="Arial" w:hAnsi="Arial" w:cs="Arial"/>
          <w:szCs w:val="22"/>
        </w:rPr>
        <w:t>OVID-</w:t>
      </w:r>
      <w:r w:rsidRPr="00B656B7">
        <w:rPr>
          <w:rFonts w:ascii="Arial" w:hAnsi="Arial" w:cs="Arial"/>
          <w:szCs w:val="22"/>
        </w:rPr>
        <w:t>19. (There can be no more than 3 individuals from one local authority)</w:t>
      </w:r>
    </w:p>
    <w:p w14:paraId="01EAFBBD" w14:textId="77777777" w:rsidR="00505171" w:rsidRPr="00B656B7" w:rsidRDefault="00505171" w:rsidP="00505171">
      <w:pPr>
        <w:pStyle w:val="ListParagraph"/>
        <w:ind w:left="792"/>
        <w:rPr>
          <w:rFonts w:ascii="Arial" w:hAnsi="Arial" w:cs="Arial"/>
          <w:szCs w:val="22"/>
        </w:rPr>
      </w:pPr>
    </w:p>
    <w:p w14:paraId="64A0E593" w14:textId="20E9A676" w:rsidR="00F83B21" w:rsidRDefault="00F83B21" w:rsidP="009F101A">
      <w:pPr>
        <w:pStyle w:val="ListParagraph"/>
        <w:numPr>
          <w:ilvl w:val="1"/>
          <w:numId w:val="1"/>
        </w:numPr>
        <w:rPr>
          <w:rFonts w:ascii="Arial" w:hAnsi="Arial" w:cs="Arial"/>
          <w:szCs w:val="22"/>
        </w:rPr>
      </w:pPr>
      <w:r w:rsidRPr="00B656B7">
        <w:rPr>
          <w:rFonts w:ascii="Arial" w:hAnsi="Arial" w:cs="Arial"/>
          <w:szCs w:val="22"/>
        </w:rPr>
        <w:t>Everyone who takes part in the coaching will agree to be part of a wider evaluation piece about how the support helped and enabled them during this period</w:t>
      </w:r>
      <w:r w:rsidR="00505171">
        <w:rPr>
          <w:rFonts w:ascii="Arial" w:hAnsi="Arial" w:cs="Arial"/>
          <w:szCs w:val="22"/>
        </w:rPr>
        <w:t>.</w:t>
      </w:r>
    </w:p>
    <w:p w14:paraId="328D18EE" w14:textId="77777777" w:rsidR="00505171" w:rsidRPr="00B656B7" w:rsidRDefault="00505171" w:rsidP="00505171">
      <w:pPr>
        <w:pStyle w:val="ListParagraph"/>
        <w:ind w:left="792"/>
        <w:rPr>
          <w:rFonts w:ascii="Arial" w:hAnsi="Arial" w:cs="Arial"/>
          <w:szCs w:val="22"/>
        </w:rPr>
      </w:pPr>
    </w:p>
    <w:p w14:paraId="0B942115" w14:textId="77777777" w:rsidR="00F83B21" w:rsidRDefault="00F83B21" w:rsidP="009F101A">
      <w:pPr>
        <w:pStyle w:val="ListParagraph"/>
        <w:numPr>
          <w:ilvl w:val="1"/>
          <w:numId w:val="1"/>
        </w:numPr>
        <w:rPr>
          <w:rFonts w:ascii="Arial" w:hAnsi="Arial" w:cs="Arial"/>
          <w:szCs w:val="22"/>
        </w:rPr>
      </w:pPr>
      <w:r w:rsidRPr="00B656B7">
        <w:rPr>
          <w:rFonts w:ascii="Arial" w:hAnsi="Arial" w:cs="Arial"/>
          <w:szCs w:val="22"/>
        </w:rPr>
        <w:t xml:space="preserve">As this is an evolving situation, the offer also makes provision for group or team coaching and that will be considered on a case by case basis.  </w:t>
      </w:r>
    </w:p>
    <w:p w14:paraId="7CC555A5" w14:textId="77777777" w:rsidR="00505171" w:rsidRPr="00B656B7" w:rsidRDefault="00505171" w:rsidP="00505171">
      <w:pPr>
        <w:pStyle w:val="ListParagraph"/>
        <w:ind w:left="792"/>
        <w:rPr>
          <w:rFonts w:ascii="Arial" w:hAnsi="Arial" w:cs="Arial"/>
          <w:szCs w:val="22"/>
        </w:rPr>
      </w:pPr>
    </w:p>
    <w:p w14:paraId="4CC5CC97" w14:textId="77777777" w:rsidR="00F83B21" w:rsidRPr="00B656B7" w:rsidRDefault="00F83B21" w:rsidP="009F101A">
      <w:pPr>
        <w:pStyle w:val="ListParagraph"/>
        <w:numPr>
          <w:ilvl w:val="1"/>
          <w:numId w:val="1"/>
        </w:numPr>
        <w:rPr>
          <w:rFonts w:ascii="Arial" w:hAnsi="Arial" w:cs="Arial"/>
          <w:szCs w:val="22"/>
        </w:rPr>
      </w:pPr>
      <w:r w:rsidRPr="00B656B7">
        <w:rPr>
          <w:rFonts w:ascii="Arial" w:hAnsi="Arial" w:cs="Arial"/>
          <w:szCs w:val="22"/>
        </w:rPr>
        <w:t>Although the coaching will be confidential, we will be able to capture key themes and share the authorities that have taken part with PAs.</w:t>
      </w:r>
    </w:p>
    <w:p w14:paraId="0A5FD5EE" w14:textId="77777777" w:rsidR="00945CE1" w:rsidRPr="00505171" w:rsidRDefault="00945CE1" w:rsidP="00505171">
      <w:pPr>
        <w:rPr>
          <w:rFonts w:ascii="Arial" w:hAnsi="Arial" w:cs="Arial"/>
          <w:szCs w:val="22"/>
        </w:rPr>
      </w:pPr>
    </w:p>
    <w:p w14:paraId="7EA0CE4D" w14:textId="76E70A1A" w:rsidR="003165C5" w:rsidRDefault="003165C5" w:rsidP="00505171">
      <w:pPr>
        <w:pStyle w:val="MainText"/>
        <w:spacing w:line="240" w:lineRule="auto"/>
        <w:rPr>
          <w:rFonts w:ascii="Arial" w:hAnsi="Arial" w:cs="Arial"/>
          <w:b/>
          <w:szCs w:val="22"/>
        </w:rPr>
      </w:pPr>
      <w:r w:rsidRPr="00B656B7">
        <w:rPr>
          <w:rFonts w:ascii="Arial" w:hAnsi="Arial" w:cs="Arial"/>
          <w:b/>
          <w:szCs w:val="22"/>
        </w:rPr>
        <w:t>National Graduate Development Programme (NGDP)</w:t>
      </w:r>
    </w:p>
    <w:p w14:paraId="187B8DF2" w14:textId="77777777" w:rsidR="00505171" w:rsidRPr="00505171" w:rsidRDefault="00505171" w:rsidP="00505171">
      <w:pPr>
        <w:pStyle w:val="MainText"/>
        <w:spacing w:line="240" w:lineRule="auto"/>
        <w:rPr>
          <w:rFonts w:ascii="Arial" w:hAnsi="Arial" w:cs="Arial"/>
          <w:b/>
          <w:szCs w:val="22"/>
        </w:rPr>
      </w:pPr>
    </w:p>
    <w:p w14:paraId="74872369" w14:textId="5894D26B" w:rsidR="009208EE" w:rsidRPr="00B656B7" w:rsidRDefault="009208EE" w:rsidP="009208EE">
      <w:pPr>
        <w:pStyle w:val="ListParagraph"/>
        <w:numPr>
          <w:ilvl w:val="0"/>
          <w:numId w:val="1"/>
        </w:numPr>
        <w:rPr>
          <w:rFonts w:ascii="Arial" w:hAnsi="Arial" w:cs="Arial"/>
          <w:szCs w:val="22"/>
        </w:rPr>
      </w:pPr>
      <w:r w:rsidRPr="00B656B7">
        <w:rPr>
          <w:rFonts w:ascii="Arial" w:hAnsi="Arial" w:cs="Arial"/>
          <w:szCs w:val="22"/>
        </w:rPr>
        <w:t>During March the LGA undertook around 50</w:t>
      </w:r>
      <w:r w:rsidR="00505171">
        <w:rPr>
          <w:rFonts w:ascii="Arial" w:hAnsi="Arial" w:cs="Arial"/>
          <w:szCs w:val="22"/>
        </w:rPr>
        <w:t xml:space="preserve"> per cent</w:t>
      </w:r>
      <w:r w:rsidRPr="00B656B7">
        <w:rPr>
          <w:rFonts w:ascii="Arial" w:hAnsi="Arial" w:cs="Arial"/>
          <w:szCs w:val="22"/>
        </w:rPr>
        <w:t xml:space="preserve"> of the planned assessment centres for the sector’s national graduate development programme.  Graduates were not due to start in their roles until the autumn of 2020 and councils have been telling us that they would like to proceed with the recruitment.  Therefore, we will be holding digital </w:t>
      </w:r>
      <w:r w:rsidR="00505171">
        <w:rPr>
          <w:rFonts w:ascii="Arial" w:hAnsi="Arial" w:cs="Arial"/>
          <w:szCs w:val="22"/>
        </w:rPr>
        <w:t>assessment centres during June.</w:t>
      </w:r>
      <w:r w:rsidRPr="00B656B7">
        <w:rPr>
          <w:rFonts w:ascii="Arial" w:hAnsi="Arial" w:cs="Arial"/>
          <w:szCs w:val="22"/>
        </w:rPr>
        <w:t xml:space="preserve"> These will exercise the same rigour as the face-to-face assessment centres and will ensure that a</w:t>
      </w:r>
      <w:r w:rsidR="00B86861">
        <w:rPr>
          <w:rFonts w:ascii="Arial" w:hAnsi="Arial" w:cs="Arial"/>
          <w:szCs w:val="22"/>
        </w:rPr>
        <w:t>n</w:t>
      </w:r>
      <w:r w:rsidRPr="00B656B7">
        <w:rPr>
          <w:rFonts w:ascii="Arial" w:hAnsi="Arial" w:cs="Arial"/>
          <w:szCs w:val="22"/>
        </w:rPr>
        <w:t xml:space="preserve"> intake of talented graduates will be recruited to work in participating councils during the Autumn of 2020.</w:t>
      </w:r>
    </w:p>
    <w:p w14:paraId="08DA6047" w14:textId="1F8559A0" w:rsidR="00CA63D3" w:rsidRDefault="00CA63D3" w:rsidP="00CA63D3">
      <w:pPr>
        <w:rPr>
          <w:rFonts w:ascii="Arial" w:hAnsi="Arial" w:cs="Arial"/>
          <w:szCs w:val="22"/>
        </w:rPr>
      </w:pPr>
    </w:p>
    <w:p w14:paraId="08B445C0" w14:textId="2C23240E" w:rsidR="00201BED" w:rsidRDefault="00177AE7" w:rsidP="00CA63D3">
      <w:pPr>
        <w:rPr>
          <w:rFonts w:ascii="Arial" w:hAnsi="Arial" w:cs="Arial"/>
          <w:b/>
          <w:szCs w:val="22"/>
        </w:rPr>
      </w:pPr>
      <w:r>
        <w:rPr>
          <w:rFonts w:ascii="Arial" w:hAnsi="Arial" w:cs="Arial"/>
          <w:b/>
          <w:szCs w:val="22"/>
        </w:rPr>
        <w:lastRenderedPageBreak/>
        <w:t>Recover</w:t>
      </w:r>
      <w:r w:rsidR="00201BED">
        <w:rPr>
          <w:rFonts w:ascii="Arial" w:hAnsi="Arial" w:cs="Arial"/>
          <w:b/>
          <w:szCs w:val="22"/>
        </w:rPr>
        <w:t>y and learning</w:t>
      </w:r>
    </w:p>
    <w:p w14:paraId="7DF46949" w14:textId="77777777" w:rsidR="00201BED" w:rsidRDefault="00201BED" w:rsidP="00CA63D3">
      <w:pPr>
        <w:rPr>
          <w:rFonts w:ascii="Arial" w:hAnsi="Arial" w:cs="Arial"/>
          <w:b/>
          <w:szCs w:val="22"/>
        </w:rPr>
      </w:pPr>
    </w:p>
    <w:p w14:paraId="10F2CF4A" w14:textId="052E96D4" w:rsidR="00177AE7" w:rsidRDefault="005E7D7D" w:rsidP="00177AE7">
      <w:pPr>
        <w:pStyle w:val="ListParagraph"/>
        <w:numPr>
          <w:ilvl w:val="0"/>
          <w:numId w:val="1"/>
        </w:numPr>
        <w:rPr>
          <w:rFonts w:ascii="Arial" w:hAnsi="Arial" w:cs="Arial"/>
          <w:szCs w:val="22"/>
        </w:rPr>
      </w:pPr>
      <w:r>
        <w:rPr>
          <w:rFonts w:ascii="Arial" w:hAnsi="Arial" w:cs="Arial"/>
          <w:szCs w:val="22"/>
        </w:rPr>
        <w:t xml:space="preserve">While the immediate focus has been on ensuring a continuing offer to </w:t>
      </w:r>
      <w:r w:rsidR="00C7651A">
        <w:rPr>
          <w:rFonts w:ascii="Arial" w:hAnsi="Arial" w:cs="Arial"/>
          <w:szCs w:val="22"/>
        </w:rPr>
        <w:t xml:space="preserve">local government </w:t>
      </w:r>
      <w:r>
        <w:rPr>
          <w:rFonts w:ascii="Arial" w:hAnsi="Arial" w:cs="Arial"/>
          <w:szCs w:val="22"/>
        </w:rPr>
        <w:t>councillors</w:t>
      </w:r>
      <w:r w:rsidR="00C7651A">
        <w:rPr>
          <w:rFonts w:ascii="Arial" w:hAnsi="Arial" w:cs="Arial"/>
          <w:szCs w:val="22"/>
        </w:rPr>
        <w:t xml:space="preserve"> and</w:t>
      </w:r>
      <w:r>
        <w:rPr>
          <w:rFonts w:ascii="Arial" w:hAnsi="Arial" w:cs="Arial"/>
          <w:szCs w:val="22"/>
        </w:rPr>
        <w:t xml:space="preserve"> officers during the initial stages of the COVID-19 outbreak, </w:t>
      </w:r>
      <w:r w:rsidR="00C7651A">
        <w:rPr>
          <w:rFonts w:ascii="Arial" w:hAnsi="Arial" w:cs="Arial"/>
          <w:szCs w:val="22"/>
        </w:rPr>
        <w:t xml:space="preserve">planning has also been underway to provide support </w:t>
      </w:r>
      <w:r w:rsidR="007462FC">
        <w:rPr>
          <w:rFonts w:ascii="Arial" w:hAnsi="Arial" w:cs="Arial"/>
          <w:szCs w:val="22"/>
        </w:rPr>
        <w:t>during recovery stages.  Similarly,</w:t>
      </w:r>
      <w:r w:rsidR="00AE4A7B">
        <w:rPr>
          <w:rFonts w:ascii="Arial" w:hAnsi="Arial" w:cs="Arial"/>
          <w:szCs w:val="22"/>
        </w:rPr>
        <w:t xml:space="preserve"> capturing the learning from </w:t>
      </w:r>
      <w:r w:rsidR="00B47989">
        <w:rPr>
          <w:rFonts w:ascii="Arial" w:hAnsi="Arial" w:cs="Arial"/>
          <w:szCs w:val="22"/>
        </w:rPr>
        <w:t xml:space="preserve">this period will help develop </w:t>
      </w:r>
      <w:r w:rsidR="001B43E9">
        <w:rPr>
          <w:rFonts w:ascii="Arial" w:hAnsi="Arial" w:cs="Arial"/>
          <w:szCs w:val="22"/>
        </w:rPr>
        <w:t>the Leadership offer in the future</w:t>
      </w:r>
      <w:r w:rsidR="007E5B2D">
        <w:rPr>
          <w:rFonts w:ascii="Arial" w:hAnsi="Arial" w:cs="Arial"/>
          <w:szCs w:val="22"/>
        </w:rPr>
        <w:t>.</w:t>
      </w:r>
      <w:r w:rsidR="0016490F">
        <w:rPr>
          <w:rFonts w:ascii="Arial" w:hAnsi="Arial" w:cs="Arial"/>
          <w:szCs w:val="22"/>
        </w:rPr>
        <w:t xml:space="preserve"> </w:t>
      </w:r>
      <w:r w:rsidR="00AE6A39">
        <w:rPr>
          <w:rFonts w:ascii="Arial" w:hAnsi="Arial" w:cs="Arial"/>
          <w:szCs w:val="22"/>
        </w:rPr>
        <w:t xml:space="preserve"> The following questions are some of those that are being considered within this </w:t>
      </w:r>
      <w:proofErr w:type="spellStart"/>
      <w:r w:rsidR="00AE6A39">
        <w:rPr>
          <w:rFonts w:ascii="Arial" w:hAnsi="Arial" w:cs="Arial"/>
          <w:szCs w:val="22"/>
        </w:rPr>
        <w:t>workstream</w:t>
      </w:r>
      <w:proofErr w:type="spellEnd"/>
      <w:r w:rsidR="002A3204">
        <w:rPr>
          <w:rFonts w:ascii="Arial" w:hAnsi="Arial" w:cs="Arial"/>
          <w:szCs w:val="22"/>
        </w:rPr>
        <w:t>:</w:t>
      </w:r>
    </w:p>
    <w:p w14:paraId="60593D31" w14:textId="77777777" w:rsidR="00505171" w:rsidRDefault="00505171" w:rsidP="00505171">
      <w:pPr>
        <w:pStyle w:val="ListParagraph"/>
        <w:ind w:left="360"/>
        <w:rPr>
          <w:rFonts w:ascii="Arial" w:hAnsi="Arial" w:cs="Arial"/>
          <w:szCs w:val="22"/>
        </w:rPr>
      </w:pPr>
    </w:p>
    <w:p w14:paraId="3BAD4388" w14:textId="5B1EE7A2" w:rsidR="00005D2D" w:rsidRDefault="00005D2D" w:rsidP="00005D2D">
      <w:pPr>
        <w:pStyle w:val="ListParagraph"/>
        <w:numPr>
          <w:ilvl w:val="1"/>
          <w:numId w:val="1"/>
        </w:numPr>
        <w:rPr>
          <w:rFonts w:ascii="Arial" w:hAnsi="Arial" w:cs="Arial"/>
          <w:szCs w:val="22"/>
        </w:rPr>
      </w:pPr>
      <w:r>
        <w:rPr>
          <w:rFonts w:ascii="Arial" w:hAnsi="Arial" w:cs="Arial"/>
          <w:szCs w:val="22"/>
        </w:rPr>
        <w:t xml:space="preserve">What aspects of the revised offer might continue once we return to a ‘new normal’? This might include utilising </w:t>
      </w:r>
      <w:r w:rsidR="00AF30AA">
        <w:rPr>
          <w:rFonts w:ascii="Arial" w:hAnsi="Arial" w:cs="Arial"/>
          <w:szCs w:val="22"/>
        </w:rPr>
        <w:t>digital technology, for example through webinars.</w:t>
      </w:r>
    </w:p>
    <w:p w14:paraId="5A8D7756" w14:textId="77777777" w:rsidR="00505171" w:rsidRDefault="00505171" w:rsidP="00505171">
      <w:pPr>
        <w:pStyle w:val="ListParagraph"/>
        <w:ind w:left="792"/>
        <w:rPr>
          <w:rFonts w:ascii="Arial" w:hAnsi="Arial" w:cs="Arial"/>
          <w:szCs w:val="22"/>
        </w:rPr>
      </w:pPr>
    </w:p>
    <w:p w14:paraId="4BA909E4" w14:textId="531AF5D8" w:rsidR="00AF30AA" w:rsidRDefault="00AF30AA" w:rsidP="00005D2D">
      <w:pPr>
        <w:pStyle w:val="ListParagraph"/>
        <w:numPr>
          <w:ilvl w:val="1"/>
          <w:numId w:val="1"/>
        </w:numPr>
        <w:rPr>
          <w:rFonts w:ascii="Arial" w:hAnsi="Arial" w:cs="Arial"/>
          <w:szCs w:val="22"/>
        </w:rPr>
      </w:pPr>
      <w:r>
        <w:rPr>
          <w:rFonts w:ascii="Arial" w:hAnsi="Arial" w:cs="Arial"/>
          <w:szCs w:val="22"/>
        </w:rPr>
        <w:t xml:space="preserve">What have we learnt about leadership and </w:t>
      </w:r>
      <w:r w:rsidR="007A7B5A">
        <w:rPr>
          <w:rFonts w:ascii="Arial" w:hAnsi="Arial" w:cs="Arial"/>
          <w:szCs w:val="22"/>
        </w:rPr>
        <w:t xml:space="preserve">how can that influence the content of our flagship programmes in the future?  </w:t>
      </w:r>
      <w:r w:rsidR="00DF1136">
        <w:rPr>
          <w:rFonts w:ascii="Arial" w:hAnsi="Arial" w:cs="Arial"/>
          <w:szCs w:val="22"/>
        </w:rPr>
        <w:t>Themes and intelligence gathered from coaching with both officers and councillors can inform this.</w:t>
      </w:r>
    </w:p>
    <w:p w14:paraId="002805B9" w14:textId="77777777" w:rsidR="00505171" w:rsidRDefault="00505171" w:rsidP="00505171">
      <w:pPr>
        <w:pStyle w:val="ListParagraph"/>
        <w:ind w:left="792"/>
        <w:rPr>
          <w:rFonts w:ascii="Arial" w:hAnsi="Arial" w:cs="Arial"/>
          <w:szCs w:val="22"/>
        </w:rPr>
      </w:pPr>
    </w:p>
    <w:p w14:paraId="70359827" w14:textId="7B57452C" w:rsidR="00DF1136" w:rsidRDefault="00C350DF" w:rsidP="00005D2D">
      <w:pPr>
        <w:pStyle w:val="ListParagraph"/>
        <w:numPr>
          <w:ilvl w:val="1"/>
          <w:numId w:val="1"/>
        </w:numPr>
        <w:rPr>
          <w:rFonts w:ascii="Arial" w:hAnsi="Arial" w:cs="Arial"/>
          <w:szCs w:val="22"/>
        </w:rPr>
      </w:pPr>
      <w:r>
        <w:rPr>
          <w:rFonts w:ascii="Arial" w:hAnsi="Arial" w:cs="Arial"/>
          <w:szCs w:val="22"/>
        </w:rPr>
        <w:t xml:space="preserve">How can our learning influence our objective to increase the </w:t>
      </w:r>
      <w:r w:rsidR="002364E5">
        <w:rPr>
          <w:rFonts w:ascii="Arial" w:hAnsi="Arial" w:cs="Arial"/>
          <w:szCs w:val="22"/>
        </w:rPr>
        <w:t>diversity of those standing to be councillors</w:t>
      </w:r>
      <w:r w:rsidR="00900895">
        <w:rPr>
          <w:rFonts w:ascii="Arial" w:hAnsi="Arial" w:cs="Arial"/>
          <w:szCs w:val="22"/>
        </w:rPr>
        <w:t xml:space="preserve">, as well as those entering the local government workforce?  </w:t>
      </w:r>
      <w:r w:rsidR="00983A09">
        <w:rPr>
          <w:rFonts w:ascii="Arial" w:hAnsi="Arial" w:cs="Arial"/>
          <w:szCs w:val="22"/>
        </w:rPr>
        <w:t>For example, can remote working and technolog</w:t>
      </w:r>
      <w:r w:rsidR="00425E4E">
        <w:rPr>
          <w:rFonts w:ascii="Arial" w:hAnsi="Arial" w:cs="Arial"/>
          <w:szCs w:val="22"/>
        </w:rPr>
        <w:t xml:space="preserve">y make </w:t>
      </w:r>
      <w:r w:rsidR="00175803">
        <w:rPr>
          <w:rFonts w:ascii="Arial" w:hAnsi="Arial" w:cs="Arial"/>
          <w:szCs w:val="22"/>
        </w:rPr>
        <w:t xml:space="preserve">these roles more accessible?  </w:t>
      </w:r>
    </w:p>
    <w:p w14:paraId="1AFE22F3" w14:textId="1D052830" w:rsidR="00252A9D" w:rsidRPr="00226C2C" w:rsidRDefault="001D6A4E" w:rsidP="00F326BE">
      <w:pPr>
        <w:pStyle w:val="ListParagraph"/>
        <w:numPr>
          <w:ilvl w:val="0"/>
          <w:numId w:val="1"/>
        </w:numPr>
        <w:spacing w:before="120"/>
        <w:rPr>
          <w:rFonts w:ascii="Arial" w:hAnsi="Arial" w:cs="Arial"/>
          <w:b/>
          <w:szCs w:val="22"/>
        </w:rPr>
      </w:pPr>
      <w:r w:rsidRPr="00226C2C">
        <w:rPr>
          <w:rFonts w:ascii="Arial" w:hAnsi="Arial" w:cs="Arial"/>
          <w:szCs w:val="22"/>
        </w:rPr>
        <w:t xml:space="preserve">Discussions are underway about how to proceed with programmes due to commence in the Autumn </w:t>
      </w:r>
      <w:r w:rsidR="004A4DAC" w:rsidRPr="00226C2C">
        <w:rPr>
          <w:rFonts w:ascii="Arial" w:hAnsi="Arial" w:cs="Arial"/>
          <w:szCs w:val="22"/>
        </w:rPr>
        <w:t xml:space="preserve">of 2020.  Consideration is being given to how social distancing measures can be </w:t>
      </w:r>
      <w:r w:rsidR="00BE47B2" w:rsidRPr="00226C2C">
        <w:rPr>
          <w:rFonts w:ascii="Arial" w:hAnsi="Arial" w:cs="Arial"/>
          <w:szCs w:val="22"/>
        </w:rPr>
        <w:t>implemented into programmes, as well as exploring blend</w:t>
      </w:r>
      <w:r w:rsidR="00FB4E3C">
        <w:rPr>
          <w:rFonts w:ascii="Arial" w:hAnsi="Arial" w:cs="Arial"/>
          <w:szCs w:val="22"/>
        </w:rPr>
        <w:t xml:space="preserve">ed </w:t>
      </w:r>
      <w:r w:rsidR="00BE47B2" w:rsidRPr="00226C2C">
        <w:rPr>
          <w:rFonts w:ascii="Arial" w:hAnsi="Arial" w:cs="Arial"/>
          <w:szCs w:val="22"/>
        </w:rPr>
        <w:t>learning options</w:t>
      </w:r>
      <w:r w:rsidR="00FB4E3C">
        <w:rPr>
          <w:rFonts w:ascii="Arial" w:hAnsi="Arial" w:cs="Arial"/>
          <w:szCs w:val="22"/>
        </w:rPr>
        <w:t xml:space="preserve"> (for example distance learning)</w:t>
      </w:r>
      <w:r w:rsidR="00BE47B2" w:rsidRPr="00226C2C">
        <w:rPr>
          <w:rFonts w:ascii="Arial" w:hAnsi="Arial" w:cs="Arial"/>
          <w:szCs w:val="22"/>
        </w:rPr>
        <w:t xml:space="preserve">, to ensure that our programmes are flexible and accessible in the event that </w:t>
      </w:r>
      <w:r w:rsidR="00226C2C">
        <w:rPr>
          <w:rFonts w:ascii="Arial" w:hAnsi="Arial" w:cs="Arial"/>
          <w:szCs w:val="22"/>
        </w:rPr>
        <w:t>lockdown remains or is reinstated</w:t>
      </w:r>
      <w:r w:rsidR="00FB4E3C">
        <w:rPr>
          <w:rFonts w:ascii="Arial" w:hAnsi="Arial" w:cs="Arial"/>
          <w:szCs w:val="22"/>
        </w:rPr>
        <w:t xml:space="preserve">, partially or in full.  </w:t>
      </w:r>
    </w:p>
    <w:p w14:paraId="0983EEBB" w14:textId="3C1CC5DB" w:rsidR="003C2DD4" w:rsidRPr="00252A9D" w:rsidRDefault="00EA19BC" w:rsidP="00252A9D">
      <w:pPr>
        <w:spacing w:before="120"/>
        <w:rPr>
          <w:rFonts w:ascii="Arial" w:hAnsi="Arial" w:cs="Arial"/>
          <w:b/>
          <w:szCs w:val="22"/>
        </w:rPr>
      </w:pPr>
      <w:r w:rsidRPr="00B656B7">
        <w:rPr>
          <w:rFonts w:ascii="Arial" w:hAnsi="Arial" w:cs="Arial"/>
          <w:b/>
          <w:szCs w:val="22"/>
        </w:rPr>
        <w:t>Next steps</w:t>
      </w:r>
      <w:r w:rsidR="00116729" w:rsidRPr="00B656B7">
        <w:rPr>
          <w:rFonts w:ascii="Arial" w:hAnsi="Arial" w:cs="Arial"/>
          <w:b/>
          <w:szCs w:val="22"/>
        </w:rPr>
        <w:t>/Recommendations</w:t>
      </w:r>
    </w:p>
    <w:p w14:paraId="13E797F6" w14:textId="61743741" w:rsidR="00B568BA" w:rsidRPr="00B656B7" w:rsidRDefault="003C2DD4" w:rsidP="00B72CDF">
      <w:pPr>
        <w:pStyle w:val="ListParagraph"/>
        <w:numPr>
          <w:ilvl w:val="0"/>
          <w:numId w:val="1"/>
        </w:numPr>
        <w:spacing w:before="120"/>
        <w:rPr>
          <w:rFonts w:ascii="Arial" w:hAnsi="Arial" w:cs="Arial"/>
          <w:szCs w:val="22"/>
        </w:rPr>
      </w:pPr>
      <w:r w:rsidRPr="00B656B7">
        <w:rPr>
          <w:rFonts w:ascii="Arial" w:hAnsi="Arial" w:cs="Arial"/>
          <w:szCs w:val="22"/>
        </w:rPr>
        <w:t>Members are</w:t>
      </w:r>
      <w:r w:rsidR="00B656B7">
        <w:rPr>
          <w:rFonts w:ascii="Arial" w:hAnsi="Arial" w:cs="Arial"/>
          <w:szCs w:val="22"/>
        </w:rPr>
        <w:t>:</w:t>
      </w:r>
      <w:r w:rsidRPr="00B656B7">
        <w:rPr>
          <w:rFonts w:ascii="Arial" w:hAnsi="Arial" w:cs="Arial"/>
          <w:szCs w:val="22"/>
        </w:rPr>
        <w:t xml:space="preserve"> </w:t>
      </w:r>
    </w:p>
    <w:p w14:paraId="21A137E1" w14:textId="546F2A20" w:rsidR="00B568BA" w:rsidRPr="00B656B7" w:rsidRDefault="003C2DD4" w:rsidP="00505171">
      <w:pPr>
        <w:pStyle w:val="ListParagraph"/>
        <w:numPr>
          <w:ilvl w:val="1"/>
          <w:numId w:val="1"/>
        </w:numPr>
        <w:spacing w:before="120"/>
        <w:ind w:left="924" w:hanging="567"/>
        <w:rPr>
          <w:rFonts w:ascii="Arial" w:hAnsi="Arial" w:cs="Arial"/>
          <w:szCs w:val="22"/>
        </w:rPr>
      </w:pPr>
      <w:r w:rsidRPr="00B656B7">
        <w:rPr>
          <w:rFonts w:ascii="Arial" w:hAnsi="Arial" w:cs="Arial"/>
          <w:szCs w:val="22"/>
        </w:rPr>
        <w:t>requested to suggest or recommend any topics or themes for programmes that should be considered</w:t>
      </w:r>
      <w:r w:rsidR="000246F5" w:rsidRPr="00B656B7">
        <w:rPr>
          <w:rFonts w:ascii="Arial" w:hAnsi="Arial" w:cs="Arial"/>
          <w:szCs w:val="22"/>
        </w:rPr>
        <w:t xml:space="preserve"> in light of C</w:t>
      </w:r>
      <w:r w:rsidR="000A6543" w:rsidRPr="00B656B7">
        <w:rPr>
          <w:rFonts w:ascii="Arial" w:hAnsi="Arial" w:cs="Arial"/>
          <w:szCs w:val="22"/>
        </w:rPr>
        <w:t>OVID-</w:t>
      </w:r>
      <w:r w:rsidR="000246F5" w:rsidRPr="00B656B7">
        <w:rPr>
          <w:rFonts w:ascii="Arial" w:hAnsi="Arial" w:cs="Arial"/>
          <w:szCs w:val="22"/>
        </w:rPr>
        <w:t>19</w:t>
      </w:r>
    </w:p>
    <w:p w14:paraId="35E6A609" w14:textId="692618CE" w:rsidR="003C2DD4" w:rsidRPr="00B656B7" w:rsidRDefault="00116729" w:rsidP="00505171">
      <w:pPr>
        <w:pStyle w:val="ListParagraph"/>
        <w:numPr>
          <w:ilvl w:val="1"/>
          <w:numId w:val="1"/>
        </w:numPr>
        <w:spacing w:before="120"/>
        <w:ind w:left="924" w:hanging="567"/>
        <w:rPr>
          <w:rFonts w:ascii="Arial" w:hAnsi="Arial" w:cs="Arial"/>
          <w:szCs w:val="22"/>
        </w:rPr>
      </w:pPr>
      <w:r w:rsidRPr="00B656B7">
        <w:rPr>
          <w:rFonts w:ascii="Arial" w:hAnsi="Arial" w:cs="Arial"/>
          <w:szCs w:val="22"/>
        </w:rPr>
        <w:t xml:space="preserve">asked to </w:t>
      </w:r>
      <w:r w:rsidR="00B568BA" w:rsidRPr="00B656B7">
        <w:rPr>
          <w:rFonts w:ascii="Arial" w:hAnsi="Arial" w:cs="Arial"/>
          <w:szCs w:val="22"/>
        </w:rPr>
        <w:t>comment on the work undertaken by the Leadership team and make any recommendations for the future work programme</w:t>
      </w:r>
    </w:p>
    <w:p w14:paraId="756A2E4D" w14:textId="26BC9C22" w:rsidR="00212823" w:rsidRPr="00B656B7" w:rsidRDefault="00982B41" w:rsidP="00B656B7">
      <w:pPr>
        <w:spacing w:before="120"/>
        <w:rPr>
          <w:rFonts w:ascii="Arial" w:hAnsi="Arial" w:cs="Arial"/>
          <w:szCs w:val="22"/>
        </w:rPr>
      </w:pPr>
      <w:r w:rsidRPr="00B656B7">
        <w:rPr>
          <w:rFonts w:ascii="Arial" w:hAnsi="Arial" w:cs="Arial"/>
          <w:b/>
          <w:szCs w:val="22"/>
        </w:rPr>
        <w:t xml:space="preserve">Financial </w:t>
      </w:r>
      <w:r w:rsidR="0030086C" w:rsidRPr="00B656B7">
        <w:rPr>
          <w:rFonts w:ascii="Arial" w:hAnsi="Arial" w:cs="Arial"/>
          <w:b/>
          <w:szCs w:val="22"/>
        </w:rPr>
        <w:t>i</w:t>
      </w:r>
      <w:r w:rsidRPr="00B656B7">
        <w:rPr>
          <w:rFonts w:ascii="Arial" w:hAnsi="Arial" w:cs="Arial"/>
          <w:b/>
          <w:szCs w:val="22"/>
        </w:rPr>
        <w:t>mplications</w:t>
      </w:r>
    </w:p>
    <w:p w14:paraId="057F42CD" w14:textId="77777777" w:rsidR="00212823" w:rsidRPr="00B656B7" w:rsidRDefault="00212823" w:rsidP="00212823">
      <w:pPr>
        <w:rPr>
          <w:rFonts w:ascii="Arial" w:hAnsi="Arial" w:cs="Arial"/>
          <w:szCs w:val="22"/>
        </w:rPr>
      </w:pPr>
    </w:p>
    <w:p w14:paraId="7E326BA4" w14:textId="59A9A1D8" w:rsidR="00982B41" w:rsidRPr="00B656B7" w:rsidRDefault="0048677D" w:rsidP="00D120E6">
      <w:pPr>
        <w:pStyle w:val="ListParagraph"/>
        <w:numPr>
          <w:ilvl w:val="0"/>
          <w:numId w:val="1"/>
        </w:numPr>
        <w:rPr>
          <w:rFonts w:ascii="Arial" w:hAnsi="Arial" w:cs="Arial"/>
          <w:szCs w:val="22"/>
        </w:rPr>
      </w:pPr>
      <w:r w:rsidRPr="00B656B7">
        <w:rPr>
          <w:rFonts w:ascii="Arial" w:hAnsi="Arial" w:cs="Arial"/>
          <w:szCs w:val="22"/>
        </w:rPr>
        <w:t>All programmes will be met from existing budgets.</w:t>
      </w:r>
    </w:p>
    <w:p w14:paraId="297AE205" w14:textId="23E4625E" w:rsidR="00627BC1" w:rsidRPr="00B656B7" w:rsidRDefault="00627BC1" w:rsidP="00627BC1">
      <w:pPr>
        <w:rPr>
          <w:rFonts w:ascii="Arial" w:hAnsi="Arial" w:cs="Arial"/>
          <w:szCs w:val="22"/>
        </w:rPr>
      </w:pPr>
    </w:p>
    <w:p w14:paraId="78C7D853" w14:textId="77777777" w:rsidR="00627BC1" w:rsidRPr="00B656B7" w:rsidRDefault="00627BC1" w:rsidP="00627BC1">
      <w:pPr>
        <w:rPr>
          <w:rFonts w:ascii="Arial" w:hAnsi="Arial" w:cs="Arial"/>
          <w:b/>
          <w:szCs w:val="22"/>
        </w:rPr>
      </w:pPr>
      <w:r w:rsidRPr="00B656B7">
        <w:rPr>
          <w:rFonts w:ascii="Arial" w:hAnsi="Arial" w:cs="Arial"/>
          <w:b/>
          <w:szCs w:val="22"/>
        </w:rPr>
        <w:t>Implications for Wales</w:t>
      </w:r>
    </w:p>
    <w:p w14:paraId="25C2EDC0" w14:textId="77777777" w:rsidR="00627BC1" w:rsidRPr="00B656B7" w:rsidRDefault="00627BC1" w:rsidP="00627BC1">
      <w:pPr>
        <w:rPr>
          <w:rFonts w:ascii="Arial" w:hAnsi="Arial" w:cs="Arial"/>
          <w:szCs w:val="22"/>
        </w:rPr>
      </w:pPr>
    </w:p>
    <w:p w14:paraId="5B9951CF" w14:textId="7ECF2059" w:rsidR="00627BC1" w:rsidRPr="009F101A" w:rsidRDefault="00627BC1" w:rsidP="00D120E6">
      <w:pPr>
        <w:pStyle w:val="ListParagraph"/>
        <w:numPr>
          <w:ilvl w:val="0"/>
          <w:numId w:val="1"/>
        </w:numPr>
        <w:rPr>
          <w:rFonts w:ascii="Arial" w:hAnsi="Arial" w:cs="Arial"/>
          <w:szCs w:val="22"/>
        </w:rPr>
      </w:pPr>
      <w:r w:rsidRPr="00B656B7">
        <w:rPr>
          <w:rFonts w:ascii="Arial" w:hAnsi="Arial" w:cs="Arial"/>
          <w:szCs w:val="22"/>
        </w:rPr>
        <w:t xml:space="preserve">There are no </w:t>
      </w:r>
      <w:r w:rsidR="00B82143">
        <w:rPr>
          <w:rFonts w:ascii="Arial" w:hAnsi="Arial" w:cs="Arial"/>
          <w:szCs w:val="22"/>
        </w:rPr>
        <w:t xml:space="preserve">direct </w:t>
      </w:r>
      <w:r w:rsidRPr="00B656B7">
        <w:rPr>
          <w:rFonts w:ascii="Arial" w:hAnsi="Arial" w:cs="Arial"/>
          <w:szCs w:val="22"/>
        </w:rPr>
        <w:t>implications for</w:t>
      </w:r>
      <w:r w:rsidRPr="009F101A">
        <w:rPr>
          <w:rFonts w:ascii="Arial" w:hAnsi="Arial" w:cs="Arial"/>
          <w:szCs w:val="22"/>
        </w:rPr>
        <w:t xml:space="preserve"> Wales</w:t>
      </w:r>
      <w:r w:rsidR="0013288A">
        <w:rPr>
          <w:rFonts w:ascii="Arial" w:hAnsi="Arial" w:cs="Arial"/>
          <w:szCs w:val="22"/>
        </w:rPr>
        <w:t xml:space="preserve">.  However, the Leadership Team are working </w:t>
      </w:r>
      <w:r w:rsidR="00DB27ED">
        <w:rPr>
          <w:rFonts w:ascii="Arial" w:hAnsi="Arial" w:cs="Arial"/>
          <w:szCs w:val="22"/>
        </w:rPr>
        <w:t xml:space="preserve">with the Welsh LGA to ensure shared learning </w:t>
      </w:r>
      <w:r w:rsidR="001227C1">
        <w:rPr>
          <w:rFonts w:ascii="Arial" w:hAnsi="Arial" w:cs="Arial"/>
          <w:szCs w:val="22"/>
        </w:rPr>
        <w:t>and coordinated plans for their respective leadership academies, as the COVID-19 pandemic progresses.</w:t>
      </w:r>
    </w:p>
    <w:sectPr w:rsidR="00627BC1" w:rsidRPr="009F101A" w:rsidSect="00662372">
      <w:headerReference w:type="default" r:id="rId17"/>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A52CA" w14:textId="77777777" w:rsidR="009D20D9" w:rsidRDefault="009D20D9">
      <w:r>
        <w:separator/>
      </w:r>
    </w:p>
  </w:endnote>
  <w:endnote w:type="continuationSeparator" w:id="0">
    <w:p w14:paraId="6017BF1B" w14:textId="77777777" w:rsidR="009D20D9" w:rsidRDefault="009D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F8200B7-E4EE-4534-B7CD-9B3327FF7137}"/>
  </w:font>
  <w:font w:name="Frutiger 45 Light">
    <w:altName w:val="Raavi"/>
    <w:charset w:val="00"/>
    <w:family w:val="swiss"/>
    <w:pitch w:val="variable"/>
    <w:sig w:usb0="00000003" w:usb1="00000000" w:usb2="00000000" w:usb3="00000000" w:csb0="00000001" w:csb1="00000000"/>
  </w:font>
  <w:font w:name="Frutiger 55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BA4042BF-1BA1-444C-B716-7021D135A8DF}"/>
  </w:font>
  <w:font w:name="Cambria">
    <w:panose1 w:val="02040503050406030204"/>
    <w:charset w:val="00"/>
    <w:family w:val="roman"/>
    <w:pitch w:val="variable"/>
    <w:sig w:usb0="E00002FF" w:usb1="400004FF" w:usb2="00000000" w:usb3="00000000" w:csb0="0000019F" w:csb1="00000000"/>
    <w:embedRegular r:id="rId3" w:fontKey="{859A3413-0BB7-403F-AFAF-23A6257526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70A4E" w14:textId="77777777" w:rsidR="00F13090" w:rsidRPr="00D2628F" w:rsidRDefault="00F13090" w:rsidP="00D2628F">
    <w:pPr>
      <w:pStyle w:val="Footer"/>
    </w:pPr>
    <w:bookmarkStart w:id="0" w:name="Date2"/>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717E4" w14:textId="77777777" w:rsidR="009D20D9" w:rsidRDefault="009D20D9">
      <w:r>
        <w:separator/>
      </w:r>
    </w:p>
  </w:footnote>
  <w:footnote w:type="continuationSeparator" w:id="0">
    <w:p w14:paraId="57165995" w14:textId="77777777" w:rsidR="009D20D9" w:rsidRDefault="009D2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AB6FF7" w:rsidRPr="004F266E" w14:paraId="61D7846A" w14:textId="77777777" w:rsidTr="003A1319">
      <w:tc>
        <w:tcPr>
          <w:tcW w:w="5846" w:type="dxa"/>
          <w:vMerge w:val="restart"/>
          <w:shd w:val="clear" w:color="auto" w:fill="auto"/>
        </w:tcPr>
        <w:p w14:paraId="67485E96" w14:textId="77777777" w:rsidR="00AB6FF7" w:rsidRPr="00374227" w:rsidRDefault="00AB6FF7" w:rsidP="00AB6FF7">
          <w:pPr>
            <w:pStyle w:val="Header"/>
            <w:tabs>
              <w:tab w:val="center" w:pos="2923"/>
            </w:tabs>
          </w:pPr>
          <w:r>
            <w:rPr>
              <w:rFonts w:cs="Arial"/>
              <w:noProof/>
              <w:sz w:val="44"/>
              <w:szCs w:val="44"/>
            </w:rPr>
            <w:drawing>
              <wp:inline distT="0" distB="0" distL="0" distR="0" wp14:anchorId="1BDAD3F3" wp14:editId="3501D11E">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shd w:val="clear" w:color="auto" w:fill="auto"/>
          <w:vAlign w:val="center"/>
        </w:tcPr>
        <w:p w14:paraId="5E619D2C" w14:textId="77777777" w:rsidR="00AB6FF7" w:rsidRPr="00AB6FF7" w:rsidRDefault="00AB6FF7" w:rsidP="00AB6FF7">
          <w:pPr>
            <w:pStyle w:val="Header"/>
            <w:rPr>
              <w:rFonts w:ascii="Arial" w:hAnsi="Arial" w:cs="Arial"/>
              <w:b/>
            </w:rPr>
          </w:pPr>
          <w:r w:rsidRPr="00AB6FF7">
            <w:rPr>
              <w:rFonts w:ascii="Arial" w:hAnsi="Arial" w:cs="Arial"/>
              <w:b/>
            </w:rPr>
            <w:t>Improvement and Innovation Board</w:t>
          </w:r>
        </w:p>
      </w:tc>
    </w:tr>
    <w:tr w:rsidR="00AB6FF7" w14:paraId="5D6893AD" w14:textId="77777777" w:rsidTr="003A1319">
      <w:trPr>
        <w:trHeight w:val="450"/>
      </w:trPr>
      <w:tc>
        <w:tcPr>
          <w:tcW w:w="5846" w:type="dxa"/>
          <w:vMerge/>
          <w:shd w:val="clear" w:color="auto" w:fill="auto"/>
        </w:tcPr>
        <w:p w14:paraId="23FFB1C6" w14:textId="77777777" w:rsidR="00AB6FF7" w:rsidRPr="00374227" w:rsidRDefault="00AB6FF7" w:rsidP="00AB6FF7">
          <w:pPr>
            <w:pStyle w:val="Header"/>
          </w:pPr>
        </w:p>
      </w:tc>
      <w:tc>
        <w:tcPr>
          <w:tcW w:w="3225" w:type="dxa"/>
          <w:shd w:val="clear" w:color="auto" w:fill="auto"/>
          <w:vAlign w:val="center"/>
        </w:tcPr>
        <w:p w14:paraId="2353B58C" w14:textId="77777777" w:rsidR="00AB6FF7" w:rsidRPr="00AB6FF7" w:rsidRDefault="00AB6FF7" w:rsidP="00AB6FF7">
          <w:pPr>
            <w:pStyle w:val="Header"/>
            <w:spacing w:before="60"/>
            <w:rPr>
              <w:rFonts w:ascii="Arial" w:hAnsi="Arial" w:cs="Arial"/>
            </w:rPr>
          </w:pPr>
          <w:r w:rsidRPr="00AB6FF7">
            <w:rPr>
              <w:rFonts w:ascii="Arial" w:hAnsi="Arial" w:cs="Arial"/>
            </w:rPr>
            <w:t>21 May 2020</w:t>
          </w:r>
        </w:p>
      </w:tc>
    </w:tr>
    <w:tr w:rsidR="00AB6FF7" w:rsidRPr="004F266E" w14:paraId="4BA88A9F" w14:textId="77777777" w:rsidTr="003A1319">
      <w:trPr>
        <w:trHeight w:val="708"/>
      </w:trPr>
      <w:tc>
        <w:tcPr>
          <w:tcW w:w="5846" w:type="dxa"/>
          <w:vMerge/>
          <w:shd w:val="clear" w:color="auto" w:fill="auto"/>
        </w:tcPr>
        <w:p w14:paraId="0FF62932" w14:textId="77777777" w:rsidR="00AB6FF7" w:rsidRPr="00374227" w:rsidRDefault="00AB6FF7" w:rsidP="00AB6FF7">
          <w:pPr>
            <w:pStyle w:val="Header"/>
          </w:pPr>
        </w:p>
      </w:tc>
      <w:tc>
        <w:tcPr>
          <w:tcW w:w="3225" w:type="dxa"/>
          <w:shd w:val="clear" w:color="auto" w:fill="auto"/>
        </w:tcPr>
        <w:p w14:paraId="7197125E" w14:textId="77777777" w:rsidR="00AB6FF7" w:rsidRPr="008119CB" w:rsidRDefault="00AB6FF7" w:rsidP="00AB6FF7">
          <w:pPr>
            <w:pStyle w:val="Header"/>
            <w:spacing w:before="60"/>
            <w:rPr>
              <w:rFonts w:cs="Arial"/>
              <w:b/>
            </w:rPr>
          </w:pPr>
        </w:p>
      </w:tc>
    </w:tr>
  </w:tbl>
  <w:p w14:paraId="1E3EFCF1" w14:textId="77777777" w:rsidR="00F13090" w:rsidRPr="0021114E" w:rsidRDefault="00F1309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A5228" w14:textId="77777777" w:rsidR="00F13090" w:rsidRDefault="00F13090" w:rsidP="00E64FBC">
    <w:pPr>
      <w:pStyle w:val="Header"/>
      <w:rPr>
        <w:sz w:val="2"/>
      </w:rPr>
    </w:pPr>
  </w:p>
  <w:p w14:paraId="62CEA418" w14:textId="77777777" w:rsidR="00F13090" w:rsidRDefault="00F1309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F13090" w:rsidRPr="001D2C76" w14:paraId="4738D41E" w14:textId="77777777" w:rsidTr="00084E44">
      <w:tc>
        <w:tcPr>
          <w:tcW w:w="6062" w:type="dxa"/>
          <w:vMerge w:val="restart"/>
        </w:tcPr>
        <w:p w14:paraId="2C7A0536" w14:textId="77777777" w:rsidR="00F13090" w:rsidRDefault="00F13090" w:rsidP="007C2BC2">
          <w:pPr>
            <w:pStyle w:val="Header"/>
            <w:tabs>
              <w:tab w:val="clear" w:pos="4153"/>
              <w:tab w:val="clear" w:pos="8306"/>
              <w:tab w:val="center" w:pos="2923"/>
            </w:tabs>
          </w:pPr>
          <w:r>
            <w:rPr>
              <w:rFonts w:ascii="Arial" w:hAnsi="Arial" w:cs="Arial"/>
              <w:noProof/>
              <w:sz w:val="44"/>
              <w:szCs w:val="44"/>
            </w:rPr>
            <w:drawing>
              <wp:inline distT="0" distB="0" distL="0" distR="0" wp14:anchorId="2F8A8A05" wp14:editId="70DD9DFB">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026AFF3" w14:textId="77777777" w:rsidR="00F13090" w:rsidRPr="001D2C76" w:rsidRDefault="00F13090" w:rsidP="00546D0D">
          <w:pPr>
            <w:pStyle w:val="Header"/>
            <w:rPr>
              <w:b/>
            </w:rPr>
          </w:pPr>
          <w:r>
            <w:rPr>
              <w:rFonts w:ascii="Arial" w:hAnsi="Arial" w:cs="Arial"/>
              <w:b/>
              <w:sz w:val="24"/>
              <w:szCs w:val="24"/>
            </w:rPr>
            <w:t>Meeting title</w:t>
          </w:r>
        </w:p>
      </w:tc>
    </w:tr>
    <w:tr w:rsidR="00F13090" w14:paraId="54265713" w14:textId="77777777" w:rsidTr="00084E44">
      <w:trPr>
        <w:trHeight w:val="450"/>
      </w:trPr>
      <w:tc>
        <w:tcPr>
          <w:tcW w:w="6062" w:type="dxa"/>
          <w:vMerge/>
        </w:tcPr>
        <w:p w14:paraId="6A2E70BE" w14:textId="77777777" w:rsidR="00F13090" w:rsidRDefault="00F13090" w:rsidP="00546D0D">
          <w:pPr>
            <w:pStyle w:val="Header"/>
          </w:pPr>
        </w:p>
      </w:tc>
      <w:tc>
        <w:tcPr>
          <w:tcW w:w="3225" w:type="dxa"/>
        </w:tcPr>
        <w:p w14:paraId="12A80DCE" w14:textId="77777777" w:rsidR="00F13090" w:rsidRDefault="00F13090" w:rsidP="00546D0D">
          <w:pPr>
            <w:pStyle w:val="Header"/>
            <w:spacing w:before="60"/>
          </w:pPr>
          <w:r>
            <w:rPr>
              <w:rFonts w:ascii="Arial" w:hAnsi="Arial" w:cs="Arial"/>
              <w:sz w:val="24"/>
              <w:szCs w:val="24"/>
            </w:rPr>
            <w:t xml:space="preserve">Meeting date </w:t>
          </w:r>
        </w:p>
      </w:tc>
    </w:tr>
    <w:tr w:rsidR="00F13090" w14:paraId="5E890FF1" w14:textId="77777777" w:rsidTr="00084E44">
      <w:trPr>
        <w:trHeight w:val="450"/>
      </w:trPr>
      <w:tc>
        <w:tcPr>
          <w:tcW w:w="6062" w:type="dxa"/>
          <w:vMerge/>
        </w:tcPr>
        <w:p w14:paraId="5DE7596E" w14:textId="77777777" w:rsidR="00F13090" w:rsidRDefault="00F13090" w:rsidP="00546D0D">
          <w:pPr>
            <w:pStyle w:val="Header"/>
          </w:pPr>
        </w:p>
      </w:tc>
      <w:tc>
        <w:tcPr>
          <w:tcW w:w="3225" w:type="dxa"/>
        </w:tcPr>
        <w:p w14:paraId="0F5EAF86" w14:textId="77777777" w:rsidR="00F13090" w:rsidRDefault="00F13090" w:rsidP="00546D0D">
          <w:pPr>
            <w:pStyle w:val="Header"/>
            <w:spacing w:before="60"/>
            <w:rPr>
              <w:rFonts w:ascii="Arial" w:hAnsi="Arial" w:cs="Arial"/>
              <w:b/>
              <w:sz w:val="24"/>
              <w:szCs w:val="24"/>
            </w:rPr>
          </w:pPr>
        </w:p>
        <w:p w14:paraId="3E8063FF" w14:textId="77777777" w:rsidR="00F13090" w:rsidRPr="00546D0D" w:rsidRDefault="00F13090" w:rsidP="00546D0D">
          <w:pPr>
            <w:pStyle w:val="Header"/>
            <w:spacing w:before="60"/>
            <w:rPr>
              <w:rFonts w:ascii="Arial" w:hAnsi="Arial" w:cs="Arial"/>
              <w:b/>
              <w:sz w:val="24"/>
              <w:szCs w:val="24"/>
            </w:rPr>
          </w:pPr>
          <w:r>
            <w:rPr>
              <w:rFonts w:ascii="Arial" w:hAnsi="Arial" w:cs="Arial"/>
              <w:b/>
              <w:sz w:val="24"/>
              <w:szCs w:val="24"/>
            </w:rPr>
            <w:t>Item X</w:t>
          </w:r>
        </w:p>
      </w:tc>
    </w:tr>
  </w:tbl>
  <w:p w14:paraId="4B357661" w14:textId="77777777" w:rsidR="00F13090" w:rsidRDefault="00F1309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ook w:val="01E0" w:firstRow="1" w:lastRow="1" w:firstColumn="1" w:lastColumn="1" w:noHBand="0" w:noVBand="0"/>
    </w:tblPr>
    <w:tblGrid>
      <w:gridCol w:w="5920"/>
      <w:gridCol w:w="3260"/>
    </w:tblGrid>
    <w:tr w:rsidR="00F13090" w:rsidRPr="004F266E" w14:paraId="07C50162" w14:textId="77777777" w:rsidTr="003C7786">
      <w:tc>
        <w:tcPr>
          <w:tcW w:w="5920" w:type="dxa"/>
          <w:vMerge w:val="restart"/>
          <w:shd w:val="clear" w:color="auto" w:fill="auto"/>
        </w:tcPr>
        <w:p w14:paraId="12EF17E6" w14:textId="77777777" w:rsidR="00F13090" w:rsidRPr="00374227" w:rsidRDefault="00F13090" w:rsidP="00780BEA">
          <w:pPr>
            <w:pStyle w:val="Header"/>
            <w:tabs>
              <w:tab w:val="clear" w:pos="4153"/>
              <w:tab w:val="clear" w:pos="8306"/>
              <w:tab w:val="center" w:pos="2923"/>
            </w:tabs>
          </w:pPr>
          <w:r>
            <w:rPr>
              <w:rFonts w:ascii="Arial" w:hAnsi="Arial" w:cs="Arial"/>
              <w:noProof/>
              <w:sz w:val="44"/>
              <w:szCs w:val="44"/>
            </w:rPr>
            <w:drawing>
              <wp:inline distT="0" distB="0" distL="0" distR="0" wp14:anchorId="0102A0EC" wp14:editId="5CE41F3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79748FFE" w14:textId="7702D29F" w:rsidR="00F13090" w:rsidRPr="00B456EA" w:rsidRDefault="00F13090" w:rsidP="00505171">
          <w:pPr>
            <w:pStyle w:val="Header"/>
            <w:rPr>
              <w:rFonts w:ascii="Arial" w:hAnsi="Arial" w:cs="Arial"/>
              <w:b/>
              <w:szCs w:val="22"/>
            </w:rPr>
          </w:pPr>
          <w:r w:rsidRPr="00B456EA">
            <w:rPr>
              <w:rFonts w:ascii="Arial" w:hAnsi="Arial" w:cs="Arial"/>
              <w:b/>
              <w:szCs w:val="22"/>
            </w:rPr>
            <w:t>Improvement and Innovation Board</w:t>
          </w:r>
          <w:r w:rsidR="000A6543" w:rsidRPr="00B456EA">
            <w:rPr>
              <w:rFonts w:ascii="Arial" w:hAnsi="Arial" w:cs="Arial"/>
              <w:b/>
              <w:szCs w:val="22"/>
            </w:rPr>
            <w:t xml:space="preserve"> </w:t>
          </w:r>
        </w:p>
      </w:tc>
    </w:tr>
    <w:tr w:rsidR="00F13090" w14:paraId="0F394133" w14:textId="77777777" w:rsidTr="003C7786">
      <w:trPr>
        <w:trHeight w:val="450"/>
      </w:trPr>
      <w:tc>
        <w:tcPr>
          <w:tcW w:w="5920" w:type="dxa"/>
          <w:vMerge/>
          <w:shd w:val="clear" w:color="auto" w:fill="auto"/>
        </w:tcPr>
        <w:p w14:paraId="2BD2B4B1" w14:textId="77777777" w:rsidR="00F13090" w:rsidRPr="00374227" w:rsidRDefault="00F13090" w:rsidP="00780BEA">
          <w:pPr>
            <w:pStyle w:val="Header"/>
          </w:pPr>
        </w:p>
      </w:tc>
      <w:tc>
        <w:tcPr>
          <w:tcW w:w="3260" w:type="dxa"/>
          <w:vAlign w:val="center"/>
        </w:tcPr>
        <w:p w14:paraId="5D71FA14" w14:textId="23CEF6ED" w:rsidR="00F13090" w:rsidRPr="00B456EA" w:rsidRDefault="00505171" w:rsidP="004B0FD9">
          <w:pPr>
            <w:pStyle w:val="Header"/>
            <w:spacing w:before="60"/>
            <w:rPr>
              <w:rFonts w:ascii="Arial" w:hAnsi="Arial" w:cs="Arial"/>
              <w:szCs w:val="22"/>
            </w:rPr>
          </w:pPr>
          <w:r>
            <w:rPr>
              <w:rFonts w:ascii="Arial" w:hAnsi="Arial" w:cs="Arial"/>
              <w:szCs w:val="22"/>
            </w:rPr>
            <w:t>21 May 2020</w:t>
          </w:r>
        </w:p>
        <w:p w14:paraId="4D6AA498" w14:textId="04DAEAE5" w:rsidR="002A0669" w:rsidRPr="00B456EA" w:rsidRDefault="002A0669" w:rsidP="004B0FD9">
          <w:pPr>
            <w:pStyle w:val="Header"/>
            <w:spacing w:before="60"/>
            <w:rPr>
              <w:rFonts w:ascii="Arial" w:hAnsi="Arial" w:cs="Arial"/>
              <w:szCs w:val="22"/>
            </w:rPr>
          </w:pPr>
        </w:p>
      </w:tc>
    </w:tr>
    <w:tr w:rsidR="00C22BD7" w:rsidRPr="004F266E" w14:paraId="5966BDBD" w14:textId="77777777" w:rsidTr="00505171">
      <w:trPr>
        <w:trHeight w:val="431"/>
      </w:trPr>
      <w:tc>
        <w:tcPr>
          <w:tcW w:w="5920" w:type="dxa"/>
          <w:vMerge/>
          <w:shd w:val="clear" w:color="auto" w:fill="auto"/>
        </w:tcPr>
        <w:p w14:paraId="2286FD2C" w14:textId="77777777" w:rsidR="00C22BD7" w:rsidRPr="00374227" w:rsidRDefault="00C22BD7" w:rsidP="00C22BD7">
          <w:pPr>
            <w:pStyle w:val="Header"/>
          </w:pPr>
        </w:p>
      </w:tc>
      <w:tc>
        <w:tcPr>
          <w:tcW w:w="3260" w:type="dxa"/>
        </w:tcPr>
        <w:p w14:paraId="2FAB4AF1" w14:textId="6C227B8F" w:rsidR="00C22BD7" w:rsidRPr="00B456EA" w:rsidRDefault="00C22BD7" w:rsidP="00C22BD7">
          <w:pPr>
            <w:pStyle w:val="Header"/>
            <w:spacing w:before="60"/>
            <w:rPr>
              <w:rFonts w:ascii="Arial" w:hAnsi="Arial" w:cs="Arial"/>
              <w:b/>
              <w:szCs w:val="22"/>
            </w:rPr>
          </w:pPr>
        </w:p>
      </w:tc>
    </w:tr>
  </w:tbl>
  <w:p w14:paraId="5589F2B8" w14:textId="77777777" w:rsidR="00F13090" w:rsidRPr="0021114E" w:rsidRDefault="00F1309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BB6170"/>
    <w:multiLevelType w:val="hybridMultilevel"/>
    <w:tmpl w:val="917A6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E335B"/>
    <w:multiLevelType w:val="hybridMultilevel"/>
    <w:tmpl w:val="C5DACA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E45041"/>
    <w:multiLevelType w:val="hybridMultilevel"/>
    <w:tmpl w:val="3D682A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F43A45"/>
    <w:multiLevelType w:val="hybridMultilevel"/>
    <w:tmpl w:val="2214CF46"/>
    <w:lvl w:ilvl="0" w:tplc="DE54E516">
      <w:start w:val="3"/>
      <w:numFmt w:val="bullet"/>
      <w:lvlText w:val="-"/>
      <w:lvlJc w:val="left"/>
      <w:pPr>
        <w:ind w:left="1152" w:hanging="360"/>
      </w:pPr>
      <w:rPr>
        <w:rFonts w:ascii="Arial" w:eastAsia="Times New Roman" w:hAnsi="Arial" w:cs="Arial" w:hint="default"/>
        <w:b w:val="0"/>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 w15:restartNumberingAfterBreak="0">
    <w:nsid w:val="160A447A"/>
    <w:multiLevelType w:val="hybridMultilevel"/>
    <w:tmpl w:val="68A2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E79BE"/>
    <w:multiLevelType w:val="hybridMultilevel"/>
    <w:tmpl w:val="77963DD2"/>
    <w:lvl w:ilvl="0" w:tplc="D4345540">
      <w:numFmt w:val="bullet"/>
      <w:lvlText w:val="•"/>
      <w:lvlJc w:val="left"/>
      <w:pPr>
        <w:ind w:left="790" w:hanging="43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112E8"/>
    <w:multiLevelType w:val="hybridMultilevel"/>
    <w:tmpl w:val="0AD298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4A36F4"/>
    <w:multiLevelType w:val="hybridMultilevel"/>
    <w:tmpl w:val="DC6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FE3001"/>
    <w:multiLevelType w:val="hybridMultilevel"/>
    <w:tmpl w:val="F558F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7B271D"/>
    <w:multiLevelType w:val="multilevel"/>
    <w:tmpl w:val="9DAA2940"/>
    <w:lvl w:ilvl="0">
      <w:start w:val="1"/>
      <w:numFmt w:val="bullet"/>
      <w:lvlText w:val=""/>
      <w:lvlJc w:val="left"/>
      <w:pPr>
        <w:ind w:left="927" w:hanging="360"/>
      </w:pPr>
      <w:rPr>
        <w:rFonts w:ascii="Symbol" w:hAnsi="Symbol" w:hint="default"/>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1" w15:restartNumberingAfterBreak="0">
    <w:nsid w:val="3B002700"/>
    <w:multiLevelType w:val="hybridMultilevel"/>
    <w:tmpl w:val="54A0E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466744"/>
    <w:multiLevelType w:val="hybridMultilevel"/>
    <w:tmpl w:val="98265E10"/>
    <w:lvl w:ilvl="0" w:tplc="D4345540">
      <w:numFmt w:val="bullet"/>
      <w:lvlText w:val="•"/>
      <w:lvlJc w:val="left"/>
      <w:pPr>
        <w:ind w:left="790" w:hanging="43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34E06"/>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DA187B"/>
    <w:multiLevelType w:val="hybridMultilevel"/>
    <w:tmpl w:val="4AFC2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CA526B2"/>
    <w:multiLevelType w:val="hybridMultilevel"/>
    <w:tmpl w:val="6B564A2A"/>
    <w:lvl w:ilvl="0" w:tplc="08090001">
      <w:start w:val="1"/>
      <w:numFmt w:val="bullet"/>
      <w:lvlText w:val=""/>
      <w:lvlJc w:val="left"/>
      <w:pPr>
        <w:ind w:left="2001" w:hanging="360"/>
      </w:pPr>
      <w:rPr>
        <w:rFonts w:ascii="Symbol" w:hAnsi="Symbol" w:hint="default"/>
      </w:rPr>
    </w:lvl>
    <w:lvl w:ilvl="1" w:tplc="08090003" w:tentative="1">
      <w:start w:val="1"/>
      <w:numFmt w:val="bullet"/>
      <w:lvlText w:val="o"/>
      <w:lvlJc w:val="left"/>
      <w:pPr>
        <w:ind w:left="2721" w:hanging="360"/>
      </w:pPr>
      <w:rPr>
        <w:rFonts w:ascii="Courier New" w:hAnsi="Courier New" w:cs="Courier New" w:hint="default"/>
      </w:rPr>
    </w:lvl>
    <w:lvl w:ilvl="2" w:tplc="08090005" w:tentative="1">
      <w:start w:val="1"/>
      <w:numFmt w:val="bullet"/>
      <w:lvlText w:val=""/>
      <w:lvlJc w:val="left"/>
      <w:pPr>
        <w:ind w:left="3441" w:hanging="360"/>
      </w:pPr>
      <w:rPr>
        <w:rFonts w:ascii="Wingdings" w:hAnsi="Wingdings" w:hint="default"/>
      </w:rPr>
    </w:lvl>
    <w:lvl w:ilvl="3" w:tplc="08090001" w:tentative="1">
      <w:start w:val="1"/>
      <w:numFmt w:val="bullet"/>
      <w:lvlText w:val=""/>
      <w:lvlJc w:val="left"/>
      <w:pPr>
        <w:ind w:left="4161" w:hanging="360"/>
      </w:pPr>
      <w:rPr>
        <w:rFonts w:ascii="Symbol" w:hAnsi="Symbol" w:hint="default"/>
      </w:rPr>
    </w:lvl>
    <w:lvl w:ilvl="4" w:tplc="08090003" w:tentative="1">
      <w:start w:val="1"/>
      <w:numFmt w:val="bullet"/>
      <w:lvlText w:val="o"/>
      <w:lvlJc w:val="left"/>
      <w:pPr>
        <w:ind w:left="4881" w:hanging="360"/>
      </w:pPr>
      <w:rPr>
        <w:rFonts w:ascii="Courier New" w:hAnsi="Courier New" w:cs="Courier New" w:hint="default"/>
      </w:rPr>
    </w:lvl>
    <w:lvl w:ilvl="5" w:tplc="08090005" w:tentative="1">
      <w:start w:val="1"/>
      <w:numFmt w:val="bullet"/>
      <w:lvlText w:val=""/>
      <w:lvlJc w:val="left"/>
      <w:pPr>
        <w:ind w:left="5601" w:hanging="360"/>
      </w:pPr>
      <w:rPr>
        <w:rFonts w:ascii="Wingdings" w:hAnsi="Wingdings" w:hint="default"/>
      </w:rPr>
    </w:lvl>
    <w:lvl w:ilvl="6" w:tplc="08090001" w:tentative="1">
      <w:start w:val="1"/>
      <w:numFmt w:val="bullet"/>
      <w:lvlText w:val=""/>
      <w:lvlJc w:val="left"/>
      <w:pPr>
        <w:ind w:left="6321" w:hanging="360"/>
      </w:pPr>
      <w:rPr>
        <w:rFonts w:ascii="Symbol" w:hAnsi="Symbol" w:hint="default"/>
      </w:rPr>
    </w:lvl>
    <w:lvl w:ilvl="7" w:tplc="08090003" w:tentative="1">
      <w:start w:val="1"/>
      <w:numFmt w:val="bullet"/>
      <w:lvlText w:val="o"/>
      <w:lvlJc w:val="left"/>
      <w:pPr>
        <w:ind w:left="7041" w:hanging="360"/>
      </w:pPr>
      <w:rPr>
        <w:rFonts w:ascii="Courier New" w:hAnsi="Courier New" w:cs="Courier New" w:hint="default"/>
      </w:rPr>
    </w:lvl>
    <w:lvl w:ilvl="8" w:tplc="08090005" w:tentative="1">
      <w:start w:val="1"/>
      <w:numFmt w:val="bullet"/>
      <w:lvlText w:val=""/>
      <w:lvlJc w:val="left"/>
      <w:pPr>
        <w:ind w:left="7761" w:hanging="360"/>
      </w:pPr>
      <w:rPr>
        <w:rFonts w:ascii="Wingdings" w:hAnsi="Wingdings" w:hint="default"/>
      </w:rPr>
    </w:lvl>
  </w:abstractNum>
  <w:abstractNum w:abstractNumId="16" w15:restartNumberingAfterBreak="0">
    <w:nsid w:val="51CE057F"/>
    <w:multiLevelType w:val="hybridMultilevel"/>
    <w:tmpl w:val="FAA6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97223A"/>
    <w:multiLevelType w:val="hybridMultilevel"/>
    <w:tmpl w:val="EA9019CE"/>
    <w:lvl w:ilvl="0" w:tplc="D50CA48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16827B2"/>
    <w:multiLevelType w:val="hybridMultilevel"/>
    <w:tmpl w:val="0B647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006CD8"/>
    <w:multiLevelType w:val="hybridMultilevel"/>
    <w:tmpl w:val="EDAEB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057F89"/>
    <w:multiLevelType w:val="hybridMultilevel"/>
    <w:tmpl w:val="2A7A15D2"/>
    <w:lvl w:ilvl="0" w:tplc="4D32FDCA">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2A32392"/>
    <w:multiLevelType w:val="hybridMultilevel"/>
    <w:tmpl w:val="8A42B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0"/>
  </w:num>
  <w:num w:numId="4">
    <w:abstractNumId w:val="15"/>
  </w:num>
  <w:num w:numId="5">
    <w:abstractNumId w:val="8"/>
  </w:num>
  <w:num w:numId="6">
    <w:abstractNumId w:val="7"/>
  </w:num>
  <w:num w:numId="7">
    <w:abstractNumId w:val="11"/>
  </w:num>
  <w:num w:numId="8">
    <w:abstractNumId w:val="5"/>
  </w:num>
  <w:num w:numId="9">
    <w:abstractNumId w:val="16"/>
  </w:num>
  <w:num w:numId="10">
    <w:abstractNumId w:val="4"/>
  </w:num>
  <w:num w:numId="11">
    <w:abstractNumId w:val="1"/>
  </w:num>
  <w:num w:numId="12">
    <w:abstractNumId w:val="9"/>
  </w:num>
  <w:num w:numId="13">
    <w:abstractNumId w:val="2"/>
  </w:num>
  <w:num w:numId="14">
    <w:abstractNumId w:val="3"/>
  </w:num>
  <w:num w:numId="15">
    <w:abstractNumId w:val="20"/>
  </w:num>
  <w:num w:numId="16">
    <w:abstractNumId w:val="14"/>
  </w:num>
  <w:num w:numId="17">
    <w:abstractNumId w:val="21"/>
  </w:num>
  <w:num w:numId="18">
    <w:abstractNumId w:val="19"/>
  </w:num>
  <w:num w:numId="19">
    <w:abstractNumId w:val="12"/>
  </w:num>
  <w:num w:numId="20">
    <w:abstractNumId w:val="6"/>
  </w:num>
  <w:num w:numId="21">
    <w:abstractNumId w:val="17"/>
  </w:num>
  <w:num w:numId="22">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5D2D"/>
    <w:rsid w:val="00006AF6"/>
    <w:rsid w:val="000109D3"/>
    <w:rsid w:val="00010A80"/>
    <w:rsid w:val="00011E01"/>
    <w:rsid w:val="0001235C"/>
    <w:rsid w:val="00015F15"/>
    <w:rsid w:val="0002014F"/>
    <w:rsid w:val="00022402"/>
    <w:rsid w:val="000246F5"/>
    <w:rsid w:val="00025467"/>
    <w:rsid w:val="00031375"/>
    <w:rsid w:val="000367FF"/>
    <w:rsid w:val="00041691"/>
    <w:rsid w:val="000436CC"/>
    <w:rsid w:val="0005258B"/>
    <w:rsid w:val="0005285D"/>
    <w:rsid w:val="00054D66"/>
    <w:rsid w:val="00061956"/>
    <w:rsid w:val="00065392"/>
    <w:rsid w:val="00067D10"/>
    <w:rsid w:val="000719F2"/>
    <w:rsid w:val="00073FBB"/>
    <w:rsid w:val="0007712A"/>
    <w:rsid w:val="00081B2C"/>
    <w:rsid w:val="0008287E"/>
    <w:rsid w:val="00084E44"/>
    <w:rsid w:val="00097B54"/>
    <w:rsid w:val="000A1C5E"/>
    <w:rsid w:val="000A3935"/>
    <w:rsid w:val="000A6543"/>
    <w:rsid w:val="000A7FC2"/>
    <w:rsid w:val="000B09F5"/>
    <w:rsid w:val="000C25B4"/>
    <w:rsid w:val="000C3360"/>
    <w:rsid w:val="000C4EA0"/>
    <w:rsid w:val="000D2BDB"/>
    <w:rsid w:val="000D702D"/>
    <w:rsid w:val="000E5E39"/>
    <w:rsid w:val="001007C4"/>
    <w:rsid w:val="00100FC2"/>
    <w:rsid w:val="0010253D"/>
    <w:rsid w:val="00103C10"/>
    <w:rsid w:val="00105476"/>
    <w:rsid w:val="001055DE"/>
    <w:rsid w:val="00112E4C"/>
    <w:rsid w:val="00112EB4"/>
    <w:rsid w:val="00116729"/>
    <w:rsid w:val="001172B6"/>
    <w:rsid w:val="00120F70"/>
    <w:rsid w:val="001224A4"/>
    <w:rsid w:val="001227C1"/>
    <w:rsid w:val="00123BF8"/>
    <w:rsid w:val="00124703"/>
    <w:rsid w:val="00124967"/>
    <w:rsid w:val="00124D3D"/>
    <w:rsid w:val="0013006A"/>
    <w:rsid w:val="00131B2A"/>
    <w:rsid w:val="0013288A"/>
    <w:rsid w:val="00141BBD"/>
    <w:rsid w:val="0015086E"/>
    <w:rsid w:val="001522F3"/>
    <w:rsid w:val="00154AAC"/>
    <w:rsid w:val="001610C3"/>
    <w:rsid w:val="0016490F"/>
    <w:rsid w:val="00173D5A"/>
    <w:rsid w:val="00175304"/>
    <w:rsid w:val="00175803"/>
    <w:rsid w:val="0017617B"/>
    <w:rsid w:val="00177AE7"/>
    <w:rsid w:val="0019337A"/>
    <w:rsid w:val="0019736E"/>
    <w:rsid w:val="001A07F1"/>
    <w:rsid w:val="001A3A58"/>
    <w:rsid w:val="001A4D4F"/>
    <w:rsid w:val="001A7805"/>
    <w:rsid w:val="001A7A02"/>
    <w:rsid w:val="001B43E9"/>
    <w:rsid w:val="001C45B0"/>
    <w:rsid w:val="001C6F7B"/>
    <w:rsid w:val="001D2C76"/>
    <w:rsid w:val="001D3BDA"/>
    <w:rsid w:val="001D460C"/>
    <w:rsid w:val="001D6699"/>
    <w:rsid w:val="001D6703"/>
    <w:rsid w:val="001D6A4E"/>
    <w:rsid w:val="001E3D4C"/>
    <w:rsid w:val="001E476B"/>
    <w:rsid w:val="001E4CE7"/>
    <w:rsid w:val="001E6A74"/>
    <w:rsid w:val="001F7120"/>
    <w:rsid w:val="001F7D2F"/>
    <w:rsid w:val="00201BED"/>
    <w:rsid w:val="0021114E"/>
    <w:rsid w:val="00212823"/>
    <w:rsid w:val="00215312"/>
    <w:rsid w:val="00217C9D"/>
    <w:rsid w:val="00223F45"/>
    <w:rsid w:val="00226C2C"/>
    <w:rsid w:val="00234E34"/>
    <w:rsid w:val="002364E5"/>
    <w:rsid w:val="002414C2"/>
    <w:rsid w:val="00241CC8"/>
    <w:rsid w:val="002510E9"/>
    <w:rsid w:val="00252A9D"/>
    <w:rsid w:val="00252C74"/>
    <w:rsid w:val="00254BA7"/>
    <w:rsid w:val="00254DF4"/>
    <w:rsid w:val="00264E91"/>
    <w:rsid w:val="002678F5"/>
    <w:rsid w:val="00275B71"/>
    <w:rsid w:val="00290762"/>
    <w:rsid w:val="002A0669"/>
    <w:rsid w:val="002A0C7D"/>
    <w:rsid w:val="002A0D9E"/>
    <w:rsid w:val="002A3204"/>
    <w:rsid w:val="002B0100"/>
    <w:rsid w:val="002B59AE"/>
    <w:rsid w:val="002B6AD9"/>
    <w:rsid w:val="002C301F"/>
    <w:rsid w:val="002C3570"/>
    <w:rsid w:val="002C3C07"/>
    <w:rsid w:val="002C7C18"/>
    <w:rsid w:val="002D0658"/>
    <w:rsid w:val="002E0BBF"/>
    <w:rsid w:val="002F0BD5"/>
    <w:rsid w:val="002F15DD"/>
    <w:rsid w:val="002F2180"/>
    <w:rsid w:val="002F611F"/>
    <w:rsid w:val="0030086C"/>
    <w:rsid w:val="0030235F"/>
    <w:rsid w:val="00302667"/>
    <w:rsid w:val="00304B7D"/>
    <w:rsid w:val="003062DB"/>
    <w:rsid w:val="003165C5"/>
    <w:rsid w:val="00324E86"/>
    <w:rsid w:val="00333BD8"/>
    <w:rsid w:val="00342AEC"/>
    <w:rsid w:val="00344D20"/>
    <w:rsid w:val="0034693C"/>
    <w:rsid w:val="003512D6"/>
    <w:rsid w:val="00354C96"/>
    <w:rsid w:val="00363ED4"/>
    <w:rsid w:val="00372DE6"/>
    <w:rsid w:val="0037306B"/>
    <w:rsid w:val="00382E29"/>
    <w:rsid w:val="0038367F"/>
    <w:rsid w:val="00391682"/>
    <w:rsid w:val="003978FB"/>
    <w:rsid w:val="003A1252"/>
    <w:rsid w:val="003A20B8"/>
    <w:rsid w:val="003A467A"/>
    <w:rsid w:val="003A5166"/>
    <w:rsid w:val="003A5EF8"/>
    <w:rsid w:val="003B4291"/>
    <w:rsid w:val="003B492D"/>
    <w:rsid w:val="003C2DD4"/>
    <w:rsid w:val="003C3244"/>
    <w:rsid w:val="003C7786"/>
    <w:rsid w:val="003C77A8"/>
    <w:rsid w:val="003D0602"/>
    <w:rsid w:val="003D0D2F"/>
    <w:rsid w:val="003D138A"/>
    <w:rsid w:val="003D50F5"/>
    <w:rsid w:val="003E20D5"/>
    <w:rsid w:val="003E4825"/>
    <w:rsid w:val="003E4B3E"/>
    <w:rsid w:val="003F1181"/>
    <w:rsid w:val="003F15EF"/>
    <w:rsid w:val="00402ADD"/>
    <w:rsid w:val="004079DC"/>
    <w:rsid w:val="00407E5F"/>
    <w:rsid w:val="0041006B"/>
    <w:rsid w:val="00412FAB"/>
    <w:rsid w:val="004135A4"/>
    <w:rsid w:val="004167E2"/>
    <w:rsid w:val="0042168F"/>
    <w:rsid w:val="004232B4"/>
    <w:rsid w:val="00425E4E"/>
    <w:rsid w:val="004265D5"/>
    <w:rsid w:val="00435D57"/>
    <w:rsid w:val="004401AF"/>
    <w:rsid w:val="004409B9"/>
    <w:rsid w:val="00441FE8"/>
    <w:rsid w:val="00444C02"/>
    <w:rsid w:val="00444C86"/>
    <w:rsid w:val="004453A9"/>
    <w:rsid w:val="0046600A"/>
    <w:rsid w:val="0046742B"/>
    <w:rsid w:val="00481354"/>
    <w:rsid w:val="00482EF6"/>
    <w:rsid w:val="00484621"/>
    <w:rsid w:val="0048677D"/>
    <w:rsid w:val="004904BD"/>
    <w:rsid w:val="00492614"/>
    <w:rsid w:val="004935B3"/>
    <w:rsid w:val="00493DF1"/>
    <w:rsid w:val="004A4DAC"/>
    <w:rsid w:val="004B0FD9"/>
    <w:rsid w:val="004B3A6B"/>
    <w:rsid w:val="004C3651"/>
    <w:rsid w:val="004C5D59"/>
    <w:rsid w:val="004D36F3"/>
    <w:rsid w:val="004D78D7"/>
    <w:rsid w:val="004E2ED1"/>
    <w:rsid w:val="004F12FE"/>
    <w:rsid w:val="004F34DD"/>
    <w:rsid w:val="004F5D77"/>
    <w:rsid w:val="004F7C22"/>
    <w:rsid w:val="004F7D40"/>
    <w:rsid w:val="005032C4"/>
    <w:rsid w:val="00505171"/>
    <w:rsid w:val="005109B9"/>
    <w:rsid w:val="00512B85"/>
    <w:rsid w:val="00516EB8"/>
    <w:rsid w:val="0051719F"/>
    <w:rsid w:val="0052608E"/>
    <w:rsid w:val="00531297"/>
    <w:rsid w:val="005342EE"/>
    <w:rsid w:val="0053742A"/>
    <w:rsid w:val="0053751D"/>
    <w:rsid w:val="00544433"/>
    <w:rsid w:val="00546D0D"/>
    <w:rsid w:val="00574A8C"/>
    <w:rsid w:val="00575EED"/>
    <w:rsid w:val="00576F47"/>
    <w:rsid w:val="005834B1"/>
    <w:rsid w:val="00583640"/>
    <w:rsid w:val="005A1508"/>
    <w:rsid w:val="005A2018"/>
    <w:rsid w:val="005A4917"/>
    <w:rsid w:val="005A54FB"/>
    <w:rsid w:val="005A6F21"/>
    <w:rsid w:val="005B1663"/>
    <w:rsid w:val="005B3508"/>
    <w:rsid w:val="005B6237"/>
    <w:rsid w:val="005C19FD"/>
    <w:rsid w:val="005C35EE"/>
    <w:rsid w:val="005C75D6"/>
    <w:rsid w:val="005E03A6"/>
    <w:rsid w:val="005E38A9"/>
    <w:rsid w:val="005E493E"/>
    <w:rsid w:val="005E67E5"/>
    <w:rsid w:val="005E7D7D"/>
    <w:rsid w:val="005F000A"/>
    <w:rsid w:val="005F0364"/>
    <w:rsid w:val="005F364F"/>
    <w:rsid w:val="00601A2D"/>
    <w:rsid w:val="006137EA"/>
    <w:rsid w:val="00616455"/>
    <w:rsid w:val="006177BC"/>
    <w:rsid w:val="00617B72"/>
    <w:rsid w:val="0062371B"/>
    <w:rsid w:val="00624656"/>
    <w:rsid w:val="0062516C"/>
    <w:rsid w:val="00627BC1"/>
    <w:rsid w:val="00636D0B"/>
    <w:rsid w:val="006373F4"/>
    <w:rsid w:val="006406F3"/>
    <w:rsid w:val="00641610"/>
    <w:rsid w:val="00646A98"/>
    <w:rsid w:val="00650936"/>
    <w:rsid w:val="00654832"/>
    <w:rsid w:val="0065501A"/>
    <w:rsid w:val="00657B29"/>
    <w:rsid w:val="00661D75"/>
    <w:rsid w:val="00662372"/>
    <w:rsid w:val="00662478"/>
    <w:rsid w:val="00664873"/>
    <w:rsid w:val="0067694D"/>
    <w:rsid w:val="0069164A"/>
    <w:rsid w:val="00692400"/>
    <w:rsid w:val="00692E93"/>
    <w:rsid w:val="00697B8A"/>
    <w:rsid w:val="006A0669"/>
    <w:rsid w:val="006A0E31"/>
    <w:rsid w:val="006A3C19"/>
    <w:rsid w:val="006A5B68"/>
    <w:rsid w:val="006B3019"/>
    <w:rsid w:val="006B4E36"/>
    <w:rsid w:val="006C33DB"/>
    <w:rsid w:val="006C3987"/>
    <w:rsid w:val="006C6FAD"/>
    <w:rsid w:val="006D2312"/>
    <w:rsid w:val="006E172B"/>
    <w:rsid w:val="006F0CCB"/>
    <w:rsid w:val="006F0F98"/>
    <w:rsid w:val="006F2450"/>
    <w:rsid w:val="006F778D"/>
    <w:rsid w:val="00706C7D"/>
    <w:rsid w:val="00706D3A"/>
    <w:rsid w:val="007159AA"/>
    <w:rsid w:val="00732B9B"/>
    <w:rsid w:val="00734FD8"/>
    <w:rsid w:val="00735A21"/>
    <w:rsid w:val="00735D77"/>
    <w:rsid w:val="00741A2C"/>
    <w:rsid w:val="00742624"/>
    <w:rsid w:val="00743847"/>
    <w:rsid w:val="00743A01"/>
    <w:rsid w:val="007462FC"/>
    <w:rsid w:val="007470FD"/>
    <w:rsid w:val="00751C92"/>
    <w:rsid w:val="0075294D"/>
    <w:rsid w:val="00752D01"/>
    <w:rsid w:val="0075602F"/>
    <w:rsid w:val="00763622"/>
    <w:rsid w:val="00764A9F"/>
    <w:rsid w:val="00766D2F"/>
    <w:rsid w:val="007670B0"/>
    <w:rsid w:val="00774FBD"/>
    <w:rsid w:val="00776077"/>
    <w:rsid w:val="00780BEA"/>
    <w:rsid w:val="0079166F"/>
    <w:rsid w:val="00797C01"/>
    <w:rsid w:val="007A063E"/>
    <w:rsid w:val="007A13FF"/>
    <w:rsid w:val="007A7676"/>
    <w:rsid w:val="007A7B5A"/>
    <w:rsid w:val="007B5DE5"/>
    <w:rsid w:val="007B66A1"/>
    <w:rsid w:val="007B7A0E"/>
    <w:rsid w:val="007C04F5"/>
    <w:rsid w:val="007C1849"/>
    <w:rsid w:val="007C2BC2"/>
    <w:rsid w:val="007C3CC0"/>
    <w:rsid w:val="007C7743"/>
    <w:rsid w:val="007C786B"/>
    <w:rsid w:val="007E1D6A"/>
    <w:rsid w:val="007E2685"/>
    <w:rsid w:val="007E394B"/>
    <w:rsid w:val="007E5B2D"/>
    <w:rsid w:val="007F248F"/>
    <w:rsid w:val="007F24E8"/>
    <w:rsid w:val="007F3B23"/>
    <w:rsid w:val="00801605"/>
    <w:rsid w:val="008119CB"/>
    <w:rsid w:val="008121F6"/>
    <w:rsid w:val="008165BB"/>
    <w:rsid w:val="008221E4"/>
    <w:rsid w:val="008238E5"/>
    <w:rsid w:val="008252B1"/>
    <w:rsid w:val="00834039"/>
    <w:rsid w:val="00837590"/>
    <w:rsid w:val="00841710"/>
    <w:rsid w:val="00851EA5"/>
    <w:rsid w:val="008530AA"/>
    <w:rsid w:val="00860C8D"/>
    <w:rsid w:val="008610DD"/>
    <w:rsid w:val="008707BE"/>
    <w:rsid w:val="0087174A"/>
    <w:rsid w:val="0087546A"/>
    <w:rsid w:val="008772F4"/>
    <w:rsid w:val="00882C8E"/>
    <w:rsid w:val="00893E53"/>
    <w:rsid w:val="008A5F01"/>
    <w:rsid w:val="008A652F"/>
    <w:rsid w:val="008A7100"/>
    <w:rsid w:val="008B1ECC"/>
    <w:rsid w:val="008B2246"/>
    <w:rsid w:val="008B29CE"/>
    <w:rsid w:val="008B30D9"/>
    <w:rsid w:val="008B65F7"/>
    <w:rsid w:val="008C3AFD"/>
    <w:rsid w:val="008D1B23"/>
    <w:rsid w:val="008D332D"/>
    <w:rsid w:val="008D4842"/>
    <w:rsid w:val="008D4C3A"/>
    <w:rsid w:val="008D6462"/>
    <w:rsid w:val="008D7B1F"/>
    <w:rsid w:val="008E0F72"/>
    <w:rsid w:val="008E13F6"/>
    <w:rsid w:val="008E337B"/>
    <w:rsid w:val="008E4BF6"/>
    <w:rsid w:val="008E5AE8"/>
    <w:rsid w:val="008E6F9C"/>
    <w:rsid w:val="008E7115"/>
    <w:rsid w:val="008F3A81"/>
    <w:rsid w:val="008F517B"/>
    <w:rsid w:val="008F6D92"/>
    <w:rsid w:val="00900895"/>
    <w:rsid w:val="00901C65"/>
    <w:rsid w:val="0090268F"/>
    <w:rsid w:val="009040FF"/>
    <w:rsid w:val="009108F8"/>
    <w:rsid w:val="009122EC"/>
    <w:rsid w:val="00914A91"/>
    <w:rsid w:val="00917383"/>
    <w:rsid w:val="009208EE"/>
    <w:rsid w:val="00925C48"/>
    <w:rsid w:val="0092710B"/>
    <w:rsid w:val="00931A50"/>
    <w:rsid w:val="00931FA5"/>
    <w:rsid w:val="00933E8E"/>
    <w:rsid w:val="00937769"/>
    <w:rsid w:val="00942298"/>
    <w:rsid w:val="0094468C"/>
    <w:rsid w:val="00945CE1"/>
    <w:rsid w:val="0094661E"/>
    <w:rsid w:val="009470AB"/>
    <w:rsid w:val="00950D9B"/>
    <w:rsid w:val="00950F87"/>
    <w:rsid w:val="009635B5"/>
    <w:rsid w:val="00964DC3"/>
    <w:rsid w:val="00965C94"/>
    <w:rsid w:val="00965D2B"/>
    <w:rsid w:val="00966D72"/>
    <w:rsid w:val="00967F3E"/>
    <w:rsid w:val="009803AD"/>
    <w:rsid w:val="00982B41"/>
    <w:rsid w:val="00983A09"/>
    <w:rsid w:val="009877A5"/>
    <w:rsid w:val="009935C0"/>
    <w:rsid w:val="009A0956"/>
    <w:rsid w:val="009A29AA"/>
    <w:rsid w:val="009B02CE"/>
    <w:rsid w:val="009B07E4"/>
    <w:rsid w:val="009B0968"/>
    <w:rsid w:val="009B149F"/>
    <w:rsid w:val="009C2F32"/>
    <w:rsid w:val="009C4736"/>
    <w:rsid w:val="009C64BE"/>
    <w:rsid w:val="009C667E"/>
    <w:rsid w:val="009C7128"/>
    <w:rsid w:val="009C7622"/>
    <w:rsid w:val="009C799F"/>
    <w:rsid w:val="009D021F"/>
    <w:rsid w:val="009D0729"/>
    <w:rsid w:val="009D0A31"/>
    <w:rsid w:val="009D20D9"/>
    <w:rsid w:val="009D5D4A"/>
    <w:rsid w:val="009D6157"/>
    <w:rsid w:val="009D7934"/>
    <w:rsid w:val="009E10C3"/>
    <w:rsid w:val="009E17B8"/>
    <w:rsid w:val="009E2A55"/>
    <w:rsid w:val="009E4864"/>
    <w:rsid w:val="009E64CF"/>
    <w:rsid w:val="009F101A"/>
    <w:rsid w:val="00A05560"/>
    <w:rsid w:val="00A05A24"/>
    <w:rsid w:val="00A064B4"/>
    <w:rsid w:val="00A07B19"/>
    <w:rsid w:val="00A11170"/>
    <w:rsid w:val="00A160FF"/>
    <w:rsid w:val="00A1687F"/>
    <w:rsid w:val="00A17CA6"/>
    <w:rsid w:val="00A220C6"/>
    <w:rsid w:val="00A2235C"/>
    <w:rsid w:val="00A22D82"/>
    <w:rsid w:val="00A26692"/>
    <w:rsid w:val="00A26EB7"/>
    <w:rsid w:val="00A379B4"/>
    <w:rsid w:val="00A41125"/>
    <w:rsid w:val="00A4273F"/>
    <w:rsid w:val="00A45905"/>
    <w:rsid w:val="00A5001A"/>
    <w:rsid w:val="00A50C98"/>
    <w:rsid w:val="00A5262E"/>
    <w:rsid w:val="00A52AEF"/>
    <w:rsid w:val="00A601EC"/>
    <w:rsid w:val="00A64C25"/>
    <w:rsid w:val="00A67E0E"/>
    <w:rsid w:val="00A71CD2"/>
    <w:rsid w:val="00A72566"/>
    <w:rsid w:val="00A7644D"/>
    <w:rsid w:val="00A9189F"/>
    <w:rsid w:val="00A92B3B"/>
    <w:rsid w:val="00A95DD3"/>
    <w:rsid w:val="00AA3BE2"/>
    <w:rsid w:val="00AA5C07"/>
    <w:rsid w:val="00AA67CC"/>
    <w:rsid w:val="00AA6F4D"/>
    <w:rsid w:val="00AA7330"/>
    <w:rsid w:val="00AB0CA0"/>
    <w:rsid w:val="00AB1E1B"/>
    <w:rsid w:val="00AB2D6C"/>
    <w:rsid w:val="00AB35DE"/>
    <w:rsid w:val="00AB6FF7"/>
    <w:rsid w:val="00AC1C61"/>
    <w:rsid w:val="00AC52A5"/>
    <w:rsid w:val="00AC65B8"/>
    <w:rsid w:val="00AD12FF"/>
    <w:rsid w:val="00AD1A48"/>
    <w:rsid w:val="00AE0CCD"/>
    <w:rsid w:val="00AE480E"/>
    <w:rsid w:val="00AE4A7B"/>
    <w:rsid w:val="00AE64DC"/>
    <w:rsid w:val="00AE6A39"/>
    <w:rsid w:val="00AF0DBA"/>
    <w:rsid w:val="00AF30AA"/>
    <w:rsid w:val="00AF360F"/>
    <w:rsid w:val="00AF4D47"/>
    <w:rsid w:val="00B01443"/>
    <w:rsid w:val="00B0159A"/>
    <w:rsid w:val="00B05445"/>
    <w:rsid w:val="00B10DCC"/>
    <w:rsid w:val="00B162A5"/>
    <w:rsid w:val="00B173A3"/>
    <w:rsid w:val="00B2221C"/>
    <w:rsid w:val="00B23BBB"/>
    <w:rsid w:val="00B23CCE"/>
    <w:rsid w:val="00B24284"/>
    <w:rsid w:val="00B24775"/>
    <w:rsid w:val="00B30E90"/>
    <w:rsid w:val="00B31BDC"/>
    <w:rsid w:val="00B3263C"/>
    <w:rsid w:val="00B33D98"/>
    <w:rsid w:val="00B456EA"/>
    <w:rsid w:val="00B47989"/>
    <w:rsid w:val="00B51B1C"/>
    <w:rsid w:val="00B52DD9"/>
    <w:rsid w:val="00B5364D"/>
    <w:rsid w:val="00B568BA"/>
    <w:rsid w:val="00B63F0D"/>
    <w:rsid w:val="00B6445A"/>
    <w:rsid w:val="00B656B7"/>
    <w:rsid w:val="00B668B0"/>
    <w:rsid w:val="00B67071"/>
    <w:rsid w:val="00B711D1"/>
    <w:rsid w:val="00B72979"/>
    <w:rsid w:val="00B72CDF"/>
    <w:rsid w:val="00B74620"/>
    <w:rsid w:val="00B7585E"/>
    <w:rsid w:val="00B76998"/>
    <w:rsid w:val="00B76C6C"/>
    <w:rsid w:val="00B76EB1"/>
    <w:rsid w:val="00B81878"/>
    <w:rsid w:val="00B82143"/>
    <w:rsid w:val="00B82F4C"/>
    <w:rsid w:val="00B86861"/>
    <w:rsid w:val="00B86E11"/>
    <w:rsid w:val="00B94D97"/>
    <w:rsid w:val="00B96327"/>
    <w:rsid w:val="00BA632A"/>
    <w:rsid w:val="00BB0490"/>
    <w:rsid w:val="00BB08F6"/>
    <w:rsid w:val="00BB194D"/>
    <w:rsid w:val="00BB212B"/>
    <w:rsid w:val="00BB55C0"/>
    <w:rsid w:val="00BC3B14"/>
    <w:rsid w:val="00BC3B9F"/>
    <w:rsid w:val="00BD4D88"/>
    <w:rsid w:val="00BE1A18"/>
    <w:rsid w:val="00BE47B2"/>
    <w:rsid w:val="00BE7985"/>
    <w:rsid w:val="00BF0E8B"/>
    <w:rsid w:val="00BF4F9E"/>
    <w:rsid w:val="00C039DC"/>
    <w:rsid w:val="00C05312"/>
    <w:rsid w:val="00C21FC8"/>
    <w:rsid w:val="00C22BD7"/>
    <w:rsid w:val="00C342FB"/>
    <w:rsid w:val="00C350DF"/>
    <w:rsid w:val="00C36EBD"/>
    <w:rsid w:val="00C41AD7"/>
    <w:rsid w:val="00C51817"/>
    <w:rsid w:val="00C52F40"/>
    <w:rsid w:val="00C56860"/>
    <w:rsid w:val="00C56D09"/>
    <w:rsid w:val="00C63BF4"/>
    <w:rsid w:val="00C641C6"/>
    <w:rsid w:val="00C65830"/>
    <w:rsid w:val="00C701B2"/>
    <w:rsid w:val="00C70568"/>
    <w:rsid w:val="00C72328"/>
    <w:rsid w:val="00C73957"/>
    <w:rsid w:val="00C7651A"/>
    <w:rsid w:val="00C76D25"/>
    <w:rsid w:val="00C82C83"/>
    <w:rsid w:val="00C91DE9"/>
    <w:rsid w:val="00C9258A"/>
    <w:rsid w:val="00CA1498"/>
    <w:rsid w:val="00CA247D"/>
    <w:rsid w:val="00CA63D3"/>
    <w:rsid w:val="00CB2D55"/>
    <w:rsid w:val="00CB5A00"/>
    <w:rsid w:val="00CC0245"/>
    <w:rsid w:val="00CD0F3D"/>
    <w:rsid w:val="00CD2271"/>
    <w:rsid w:val="00CD35A9"/>
    <w:rsid w:val="00CE2310"/>
    <w:rsid w:val="00CF07A8"/>
    <w:rsid w:val="00CF3EBB"/>
    <w:rsid w:val="00CF4F96"/>
    <w:rsid w:val="00D061B1"/>
    <w:rsid w:val="00D07723"/>
    <w:rsid w:val="00D120E6"/>
    <w:rsid w:val="00D1779A"/>
    <w:rsid w:val="00D2628F"/>
    <w:rsid w:val="00D26664"/>
    <w:rsid w:val="00D2736D"/>
    <w:rsid w:val="00D408AC"/>
    <w:rsid w:val="00D42C24"/>
    <w:rsid w:val="00D57426"/>
    <w:rsid w:val="00D609F9"/>
    <w:rsid w:val="00D620BE"/>
    <w:rsid w:val="00D66905"/>
    <w:rsid w:val="00D67357"/>
    <w:rsid w:val="00D71AF7"/>
    <w:rsid w:val="00D77253"/>
    <w:rsid w:val="00D8250B"/>
    <w:rsid w:val="00D84788"/>
    <w:rsid w:val="00D903DC"/>
    <w:rsid w:val="00DA0183"/>
    <w:rsid w:val="00DB0C09"/>
    <w:rsid w:val="00DB180E"/>
    <w:rsid w:val="00DB27ED"/>
    <w:rsid w:val="00DC7C81"/>
    <w:rsid w:val="00DD7640"/>
    <w:rsid w:val="00DE02A6"/>
    <w:rsid w:val="00DE610A"/>
    <w:rsid w:val="00DF1136"/>
    <w:rsid w:val="00DF11AC"/>
    <w:rsid w:val="00DF5049"/>
    <w:rsid w:val="00E05396"/>
    <w:rsid w:val="00E05B00"/>
    <w:rsid w:val="00E06FFB"/>
    <w:rsid w:val="00E07B28"/>
    <w:rsid w:val="00E11424"/>
    <w:rsid w:val="00E20A5D"/>
    <w:rsid w:val="00E231FB"/>
    <w:rsid w:val="00E27467"/>
    <w:rsid w:val="00E31CB9"/>
    <w:rsid w:val="00E4011A"/>
    <w:rsid w:val="00E4110D"/>
    <w:rsid w:val="00E41A45"/>
    <w:rsid w:val="00E5086A"/>
    <w:rsid w:val="00E52D8B"/>
    <w:rsid w:val="00E54667"/>
    <w:rsid w:val="00E64FBC"/>
    <w:rsid w:val="00E650C7"/>
    <w:rsid w:val="00E71A96"/>
    <w:rsid w:val="00E769FE"/>
    <w:rsid w:val="00E7710E"/>
    <w:rsid w:val="00E80D2D"/>
    <w:rsid w:val="00E81F99"/>
    <w:rsid w:val="00E8240D"/>
    <w:rsid w:val="00E83EB8"/>
    <w:rsid w:val="00E84847"/>
    <w:rsid w:val="00E84B8B"/>
    <w:rsid w:val="00E856D5"/>
    <w:rsid w:val="00E86EE3"/>
    <w:rsid w:val="00E90695"/>
    <w:rsid w:val="00E931C9"/>
    <w:rsid w:val="00E96B46"/>
    <w:rsid w:val="00E9715A"/>
    <w:rsid w:val="00EA19BC"/>
    <w:rsid w:val="00EB1237"/>
    <w:rsid w:val="00EB31FB"/>
    <w:rsid w:val="00EC3B6C"/>
    <w:rsid w:val="00ED1A87"/>
    <w:rsid w:val="00ED36EF"/>
    <w:rsid w:val="00ED6B5C"/>
    <w:rsid w:val="00ED78CE"/>
    <w:rsid w:val="00EE544C"/>
    <w:rsid w:val="00EF71E8"/>
    <w:rsid w:val="00EF7A19"/>
    <w:rsid w:val="00EF7FB5"/>
    <w:rsid w:val="00F00301"/>
    <w:rsid w:val="00F04669"/>
    <w:rsid w:val="00F104A7"/>
    <w:rsid w:val="00F13090"/>
    <w:rsid w:val="00F23B3B"/>
    <w:rsid w:val="00F2630A"/>
    <w:rsid w:val="00F2771A"/>
    <w:rsid w:val="00F27ABB"/>
    <w:rsid w:val="00F31239"/>
    <w:rsid w:val="00F34C6E"/>
    <w:rsid w:val="00F47C6F"/>
    <w:rsid w:val="00F504CA"/>
    <w:rsid w:val="00F505FA"/>
    <w:rsid w:val="00F53E9C"/>
    <w:rsid w:val="00F547AE"/>
    <w:rsid w:val="00F548AF"/>
    <w:rsid w:val="00F55F65"/>
    <w:rsid w:val="00F6257D"/>
    <w:rsid w:val="00F658D4"/>
    <w:rsid w:val="00F6671D"/>
    <w:rsid w:val="00F66928"/>
    <w:rsid w:val="00F67997"/>
    <w:rsid w:val="00F72346"/>
    <w:rsid w:val="00F74F32"/>
    <w:rsid w:val="00F77051"/>
    <w:rsid w:val="00F83B21"/>
    <w:rsid w:val="00F85214"/>
    <w:rsid w:val="00F866E4"/>
    <w:rsid w:val="00F95A3A"/>
    <w:rsid w:val="00FB0608"/>
    <w:rsid w:val="00FB295D"/>
    <w:rsid w:val="00FB4E3C"/>
    <w:rsid w:val="00FB6A43"/>
    <w:rsid w:val="00FC2582"/>
    <w:rsid w:val="00FC7FAC"/>
    <w:rsid w:val="00FD0415"/>
    <w:rsid w:val="00FD08A5"/>
    <w:rsid w:val="00FD7C8B"/>
    <w:rsid w:val="00FE181A"/>
    <w:rsid w:val="00FF1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09AD3FB"/>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 w:type="paragraph" w:styleId="NormalWeb">
    <w:name w:val="Normal (Web)"/>
    <w:basedOn w:val="Normal"/>
    <w:uiPriority w:val="99"/>
    <w:unhideWhenUsed/>
    <w:rsid w:val="00964DC3"/>
    <w:pPr>
      <w:spacing w:before="100" w:beforeAutospacing="1" w:after="100" w:afterAutospacing="1"/>
    </w:pPr>
    <w:rPr>
      <w:rFonts w:ascii="Times New Roman" w:hAnsi="Times New Roman"/>
      <w:sz w:val="24"/>
      <w:szCs w:val="24"/>
    </w:rPr>
  </w:style>
  <w:style w:type="character" w:customStyle="1" w:styleId="UnresolvedMention">
    <w:name w:val="Unresolved Mention"/>
    <w:basedOn w:val="DefaultParagraphFont"/>
    <w:uiPriority w:val="99"/>
    <w:semiHidden/>
    <w:unhideWhenUsed/>
    <w:rsid w:val="004453A9"/>
    <w:rPr>
      <w:color w:val="605E5C"/>
      <w:shd w:val="clear" w:color="auto" w:fill="E1DFDD"/>
    </w:rPr>
  </w:style>
  <w:style w:type="character" w:customStyle="1" w:styleId="HeaderChar">
    <w:name w:val="Header Char"/>
    <w:basedOn w:val="DefaultParagraphFont"/>
    <w:link w:val="Header"/>
    <w:uiPriority w:val="99"/>
    <w:rsid w:val="00AB6FF7"/>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6424">
      <w:bodyDiv w:val="1"/>
      <w:marLeft w:val="0"/>
      <w:marRight w:val="0"/>
      <w:marTop w:val="0"/>
      <w:marBottom w:val="0"/>
      <w:divBdr>
        <w:top w:val="none" w:sz="0" w:space="0" w:color="auto"/>
        <w:left w:val="none" w:sz="0" w:space="0" w:color="auto"/>
        <w:bottom w:val="none" w:sz="0" w:space="0" w:color="auto"/>
        <w:right w:val="none" w:sz="0" w:space="0" w:color="auto"/>
      </w:divBdr>
    </w:div>
    <w:div w:id="25563464">
      <w:bodyDiv w:val="1"/>
      <w:marLeft w:val="0"/>
      <w:marRight w:val="0"/>
      <w:marTop w:val="0"/>
      <w:marBottom w:val="0"/>
      <w:divBdr>
        <w:top w:val="none" w:sz="0" w:space="0" w:color="auto"/>
        <w:left w:val="none" w:sz="0" w:space="0" w:color="auto"/>
        <w:bottom w:val="none" w:sz="0" w:space="0" w:color="auto"/>
        <w:right w:val="none" w:sz="0" w:space="0" w:color="auto"/>
      </w:divBdr>
    </w:div>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44007452">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13011388">
      <w:bodyDiv w:val="1"/>
      <w:marLeft w:val="0"/>
      <w:marRight w:val="0"/>
      <w:marTop w:val="0"/>
      <w:marBottom w:val="0"/>
      <w:divBdr>
        <w:top w:val="none" w:sz="0" w:space="0" w:color="auto"/>
        <w:left w:val="none" w:sz="0" w:space="0" w:color="auto"/>
        <w:bottom w:val="none" w:sz="0" w:space="0" w:color="auto"/>
        <w:right w:val="none" w:sz="0" w:space="0" w:color="auto"/>
      </w:divBdr>
    </w:div>
    <w:div w:id="231932419">
      <w:bodyDiv w:val="1"/>
      <w:marLeft w:val="0"/>
      <w:marRight w:val="0"/>
      <w:marTop w:val="0"/>
      <w:marBottom w:val="0"/>
      <w:divBdr>
        <w:top w:val="none" w:sz="0" w:space="0" w:color="auto"/>
        <w:left w:val="none" w:sz="0" w:space="0" w:color="auto"/>
        <w:bottom w:val="none" w:sz="0" w:space="0" w:color="auto"/>
        <w:right w:val="none" w:sz="0" w:space="0" w:color="auto"/>
      </w:divBdr>
    </w:div>
    <w:div w:id="289479028">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366178856">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27121835">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05899731">
      <w:bodyDiv w:val="1"/>
      <w:marLeft w:val="0"/>
      <w:marRight w:val="0"/>
      <w:marTop w:val="0"/>
      <w:marBottom w:val="0"/>
      <w:divBdr>
        <w:top w:val="none" w:sz="0" w:space="0" w:color="auto"/>
        <w:left w:val="none" w:sz="0" w:space="0" w:color="auto"/>
        <w:bottom w:val="none" w:sz="0" w:space="0" w:color="auto"/>
        <w:right w:val="none" w:sz="0" w:space="0" w:color="auto"/>
      </w:divBdr>
    </w:div>
    <w:div w:id="524372447">
      <w:bodyDiv w:val="1"/>
      <w:marLeft w:val="0"/>
      <w:marRight w:val="0"/>
      <w:marTop w:val="0"/>
      <w:marBottom w:val="0"/>
      <w:divBdr>
        <w:top w:val="none" w:sz="0" w:space="0" w:color="auto"/>
        <w:left w:val="none" w:sz="0" w:space="0" w:color="auto"/>
        <w:bottom w:val="none" w:sz="0" w:space="0" w:color="auto"/>
        <w:right w:val="none" w:sz="0" w:space="0" w:color="auto"/>
      </w:divBdr>
    </w:div>
    <w:div w:id="54745041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668213381">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803080351">
      <w:bodyDiv w:val="1"/>
      <w:marLeft w:val="0"/>
      <w:marRight w:val="0"/>
      <w:marTop w:val="0"/>
      <w:marBottom w:val="0"/>
      <w:divBdr>
        <w:top w:val="none" w:sz="0" w:space="0" w:color="auto"/>
        <w:left w:val="none" w:sz="0" w:space="0" w:color="auto"/>
        <w:bottom w:val="none" w:sz="0" w:space="0" w:color="auto"/>
        <w:right w:val="none" w:sz="0" w:space="0" w:color="auto"/>
      </w:divBdr>
    </w:div>
    <w:div w:id="843201149">
      <w:bodyDiv w:val="1"/>
      <w:marLeft w:val="0"/>
      <w:marRight w:val="0"/>
      <w:marTop w:val="0"/>
      <w:marBottom w:val="0"/>
      <w:divBdr>
        <w:top w:val="none" w:sz="0" w:space="0" w:color="auto"/>
        <w:left w:val="none" w:sz="0" w:space="0" w:color="auto"/>
        <w:bottom w:val="none" w:sz="0" w:space="0" w:color="auto"/>
        <w:right w:val="none" w:sz="0" w:space="0" w:color="auto"/>
      </w:divBdr>
    </w:div>
    <w:div w:id="868614844">
      <w:bodyDiv w:val="1"/>
      <w:marLeft w:val="0"/>
      <w:marRight w:val="0"/>
      <w:marTop w:val="0"/>
      <w:marBottom w:val="0"/>
      <w:divBdr>
        <w:top w:val="none" w:sz="0" w:space="0" w:color="auto"/>
        <w:left w:val="none" w:sz="0" w:space="0" w:color="auto"/>
        <w:bottom w:val="none" w:sz="0" w:space="0" w:color="auto"/>
        <w:right w:val="none" w:sz="0" w:space="0" w:color="auto"/>
      </w:divBdr>
    </w:div>
    <w:div w:id="932399516">
      <w:bodyDiv w:val="1"/>
      <w:marLeft w:val="0"/>
      <w:marRight w:val="0"/>
      <w:marTop w:val="0"/>
      <w:marBottom w:val="0"/>
      <w:divBdr>
        <w:top w:val="none" w:sz="0" w:space="0" w:color="auto"/>
        <w:left w:val="none" w:sz="0" w:space="0" w:color="auto"/>
        <w:bottom w:val="none" w:sz="0" w:space="0" w:color="auto"/>
        <w:right w:val="none" w:sz="0" w:space="0" w:color="auto"/>
      </w:divBdr>
    </w:div>
    <w:div w:id="936213530">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984161060">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062170695">
      <w:bodyDiv w:val="1"/>
      <w:marLeft w:val="0"/>
      <w:marRight w:val="0"/>
      <w:marTop w:val="0"/>
      <w:marBottom w:val="0"/>
      <w:divBdr>
        <w:top w:val="none" w:sz="0" w:space="0" w:color="auto"/>
        <w:left w:val="none" w:sz="0" w:space="0" w:color="auto"/>
        <w:bottom w:val="none" w:sz="0" w:space="0" w:color="auto"/>
        <w:right w:val="none" w:sz="0" w:space="0" w:color="auto"/>
      </w:divBdr>
    </w:div>
    <w:div w:id="1087582567">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115710660">
      <w:bodyDiv w:val="1"/>
      <w:marLeft w:val="0"/>
      <w:marRight w:val="0"/>
      <w:marTop w:val="0"/>
      <w:marBottom w:val="0"/>
      <w:divBdr>
        <w:top w:val="none" w:sz="0" w:space="0" w:color="auto"/>
        <w:left w:val="none" w:sz="0" w:space="0" w:color="auto"/>
        <w:bottom w:val="none" w:sz="0" w:space="0" w:color="auto"/>
        <w:right w:val="none" w:sz="0" w:space="0" w:color="auto"/>
      </w:divBdr>
    </w:div>
    <w:div w:id="1115903818">
      <w:bodyDiv w:val="1"/>
      <w:marLeft w:val="0"/>
      <w:marRight w:val="0"/>
      <w:marTop w:val="0"/>
      <w:marBottom w:val="0"/>
      <w:divBdr>
        <w:top w:val="none" w:sz="0" w:space="0" w:color="auto"/>
        <w:left w:val="none" w:sz="0" w:space="0" w:color="auto"/>
        <w:bottom w:val="none" w:sz="0" w:space="0" w:color="auto"/>
        <w:right w:val="none" w:sz="0" w:space="0" w:color="auto"/>
      </w:divBdr>
    </w:div>
    <w:div w:id="1194803351">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164647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5745262">
      <w:bodyDiv w:val="1"/>
      <w:marLeft w:val="0"/>
      <w:marRight w:val="0"/>
      <w:marTop w:val="0"/>
      <w:marBottom w:val="0"/>
      <w:divBdr>
        <w:top w:val="none" w:sz="0" w:space="0" w:color="auto"/>
        <w:left w:val="none" w:sz="0" w:space="0" w:color="auto"/>
        <w:bottom w:val="none" w:sz="0" w:space="0" w:color="auto"/>
        <w:right w:val="none" w:sz="0" w:space="0" w:color="auto"/>
      </w:divBdr>
    </w:div>
    <w:div w:id="1304461215">
      <w:bodyDiv w:val="1"/>
      <w:marLeft w:val="0"/>
      <w:marRight w:val="0"/>
      <w:marTop w:val="0"/>
      <w:marBottom w:val="0"/>
      <w:divBdr>
        <w:top w:val="none" w:sz="0" w:space="0" w:color="auto"/>
        <w:left w:val="none" w:sz="0" w:space="0" w:color="auto"/>
        <w:bottom w:val="none" w:sz="0" w:space="0" w:color="auto"/>
        <w:right w:val="none" w:sz="0" w:space="0" w:color="auto"/>
      </w:divBdr>
    </w:div>
    <w:div w:id="1342926021">
      <w:bodyDiv w:val="1"/>
      <w:marLeft w:val="0"/>
      <w:marRight w:val="0"/>
      <w:marTop w:val="0"/>
      <w:marBottom w:val="0"/>
      <w:divBdr>
        <w:top w:val="none" w:sz="0" w:space="0" w:color="auto"/>
        <w:left w:val="none" w:sz="0" w:space="0" w:color="auto"/>
        <w:bottom w:val="none" w:sz="0" w:space="0" w:color="auto"/>
        <w:right w:val="none" w:sz="0" w:space="0" w:color="auto"/>
      </w:divBdr>
    </w:div>
    <w:div w:id="1370060743">
      <w:bodyDiv w:val="1"/>
      <w:marLeft w:val="0"/>
      <w:marRight w:val="0"/>
      <w:marTop w:val="0"/>
      <w:marBottom w:val="0"/>
      <w:divBdr>
        <w:top w:val="none" w:sz="0" w:space="0" w:color="auto"/>
        <w:left w:val="none" w:sz="0" w:space="0" w:color="auto"/>
        <w:bottom w:val="none" w:sz="0" w:space="0" w:color="auto"/>
        <w:right w:val="none" w:sz="0" w:space="0" w:color="auto"/>
      </w:divBdr>
    </w:div>
    <w:div w:id="1455372410">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41555309">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03873534">
      <w:bodyDiv w:val="1"/>
      <w:marLeft w:val="0"/>
      <w:marRight w:val="0"/>
      <w:marTop w:val="0"/>
      <w:marBottom w:val="0"/>
      <w:divBdr>
        <w:top w:val="none" w:sz="0" w:space="0" w:color="auto"/>
        <w:left w:val="none" w:sz="0" w:space="0" w:color="auto"/>
        <w:bottom w:val="none" w:sz="0" w:space="0" w:color="auto"/>
        <w:right w:val="none" w:sz="0" w:space="0" w:color="auto"/>
      </w:divBdr>
    </w:div>
    <w:div w:id="1622763589">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697581886">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879925964">
      <w:bodyDiv w:val="1"/>
      <w:marLeft w:val="0"/>
      <w:marRight w:val="0"/>
      <w:marTop w:val="0"/>
      <w:marBottom w:val="0"/>
      <w:divBdr>
        <w:top w:val="none" w:sz="0" w:space="0" w:color="auto"/>
        <w:left w:val="none" w:sz="0" w:space="0" w:color="auto"/>
        <w:bottom w:val="none" w:sz="0" w:space="0" w:color="auto"/>
        <w:right w:val="none" w:sz="0" w:space="0" w:color="auto"/>
      </w:divBdr>
    </w:div>
    <w:div w:id="1891577083">
      <w:bodyDiv w:val="1"/>
      <w:marLeft w:val="0"/>
      <w:marRight w:val="0"/>
      <w:marTop w:val="0"/>
      <w:marBottom w:val="0"/>
      <w:divBdr>
        <w:top w:val="none" w:sz="0" w:space="0" w:color="auto"/>
        <w:left w:val="none" w:sz="0" w:space="0" w:color="auto"/>
        <w:bottom w:val="none" w:sz="0" w:space="0" w:color="auto"/>
        <w:right w:val="none" w:sz="0" w:space="0" w:color="auto"/>
      </w:divBdr>
    </w:div>
    <w:div w:id="1902866161">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1995907605">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local.gov.uk/key-questions-and-issues-finance-portfolio-holders-during-covid-19-pandem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ocal.gov.uk/covid-19-leadership-workbook-cabinet-member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hub.net/web/guest/welcome?p_p_state=normal&amp;p_p_mode=view&amp;refererPlid=303010708&amp;saveLastPath=false&amp;_com_liferay_login_web_portlet_LoginPortlet_mvcRenderCommandName=%2Flogin%2Flogin&amp;p_p_id=com_liferay_login_web_portlet_LoginPortlet&amp;p_p_lifecycle=0&amp;_com_liferay_login_web_portlet_LoginPortlet_redirect=%2Fgroup%2Flga-leadership-development-net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e2d8b33-93e9-4cb7-9123-89740574f838">
      <UserInfo>
        <DisplayName>Lusi Manukyan</DisplayName>
        <AccountId>17</AccountId>
        <AccountType/>
      </UserInfo>
    </SharedWithUsers>
    <Document_x0020_Type xmlns="be2d8b33-93e9-4cb7-9123-89740574f838" xsi:nil="true"/>
    <Project_x0020_Keywords xmlns="7a90dde2-a596-4635-9202-ee9c17a8ad0b" xsi:nil="true"/>
    <Date xmlns="7a90dde2-a596-4635-9202-ee9c17a8ad0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398327F282A548AEFFA0695D9CFBEE" ma:contentTypeVersion="14" ma:contentTypeDescription="Create a new document." ma:contentTypeScope="" ma:versionID="b80a54b8ce969f2ab339d19e19922c95">
  <xsd:schema xmlns:xsd="http://www.w3.org/2001/XMLSchema" xmlns:xs="http://www.w3.org/2001/XMLSchema" xmlns:p="http://schemas.microsoft.com/office/2006/metadata/properties" xmlns:ns2="be2d8b33-93e9-4cb7-9123-89740574f838" xmlns:ns3="7a90dde2-a596-4635-9202-ee9c17a8ad0b" targetNamespace="http://schemas.microsoft.com/office/2006/metadata/properties" ma:root="true" ma:fieldsID="61dd17d974078ae6c826a18732785bd3" ns2:_="" ns3:_="">
    <xsd:import namespace="be2d8b33-93e9-4cb7-9123-89740574f838"/>
    <xsd:import namespace="7a90dde2-a596-4635-9202-ee9c17a8ad0b"/>
    <xsd:element name="properties">
      <xsd:complexType>
        <xsd:sequence>
          <xsd:element name="documentManagement">
            <xsd:complexType>
              <xsd:all>
                <xsd:element ref="ns2:Document_x0020_Type" minOccurs="0"/>
                <xsd:element ref="ns3:Project_x0020_Keywords" minOccurs="0"/>
                <xsd:element ref="ns3:Date"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d8b33-93e9-4cb7-9123-89740574f838"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90dde2-a596-4635-9202-ee9c17a8ad0b" elementFormDefault="qualified">
    <xsd:import namespace="http://schemas.microsoft.com/office/2006/documentManagement/types"/>
    <xsd:import namespace="http://schemas.microsoft.com/office/infopath/2007/PartnerControls"/>
    <xsd:element name="Project_x0020_Keywords" ma:index="9" nillable="true" ma:displayName="Project Keywords" ma:format="Dropdown" ma:internalName="Project_x0020_Keywords" ma:readOnly="false">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0" nillable="true" ma:displayName="Date" ma:format="DateOnly" ma:internalName="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purl.org/dc/elements/1.1/"/>
    <ds:schemaRef ds:uri="be2d8b33-93e9-4cb7-9123-89740574f838"/>
    <ds:schemaRef ds:uri="http://schemas.openxmlformats.org/package/2006/metadata/core-properties"/>
    <ds:schemaRef ds:uri="http://purl.org/dc/dcmitype/"/>
    <ds:schemaRef ds:uri="http://schemas.microsoft.com/office/infopath/2007/PartnerControls"/>
    <ds:schemaRef ds:uri="7a90dde2-a596-4635-9202-ee9c17a8ad0b"/>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E4F0E515-600D-4604-974A-A6CDCFB93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d8b33-93e9-4cb7-9123-89740574f838"/>
    <ds:schemaRef ds:uri="7a90dde2-a596-4635-9202-ee9c17a8a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3E3ADC-34DE-4A4B-B037-D9903998E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D172AEB</Template>
  <TotalTime>2</TotalTime>
  <Pages>4</Pages>
  <Words>1259</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4</cp:revision>
  <cp:lastPrinted>2018-06-27T10:06:00Z</cp:lastPrinted>
  <dcterms:created xsi:type="dcterms:W3CDTF">2020-05-15T16:30:00Z</dcterms:created>
  <dcterms:modified xsi:type="dcterms:W3CDTF">2020-05-17T16:25:00Z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0x0101008E398327F282A548AEFFA0695D9CFBEE</vt:lpwstr>
  </property>
</Properties>
</file>